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785" w:rsidRDefault="00A15785" w:rsidP="00D27C28">
      <w:pPr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بلديـة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بيـت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جـالا</w:t>
      </w:r>
    </w:p>
    <w:p w:rsidR="00A15785" w:rsidRDefault="00A15785" w:rsidP="00D27C28">
      <w:pPr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</w:p>
    <w:p w:rsidR="00A15785" w:rsidRPr="002D2467" w:rsidRDefault="00A15785" w:rsidP="00D27C28">
      <w:pPr>
        <w:jc w:val="center"/>
        <w:rPr>
          <w:rFonts w:ascii="Times New Roman" w:hAnsi="Times New Roman" w:cs="Traditional Arabic"/>
          <w:b/>
          <w:bCs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9cd7acc8-d989-471a-b970-a7adf17de1f5" o:spid="_x0000_i1025" type="#_x0000_t75" alt="" style="width:512.25pt;height:258.75pt">
            <v:imagedata r:id="rId7" r:href="rId8"/>
          </v:shape>
        </w:pict>
      </w:r>
    </w:p>
    <w:p w:rsidR="00A15785" w:rsidRPr="00AB39AF" w:rsidRDefault="00A15785" w:rsidP="00AB39AF">
      <w:pPr>
        <w:tabs>
          <w:tab w:val="center" w:pos="4680"/>
          <w:tab w:val="left" w:pos="7396"/>
        </w:tabs>
        <w:rPr>
          <w:rFonts w:ascii="Times New Roman" w:hAnsi="Times New Roman" w:cs="Traditional Arabic"/>
          <w:b/>
          <w:bCs/>
          <w:sz w:val="40"/>
          <w:szCs w:val="40"/>
        </w:rPr>
      </w:pP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ab/>
      </w:r>
    </w:p>
    <w:p w:rsidR="00A15785" w:rsidRPr="00AB39AF" w:rsidRDefault="00A15785" w:rsidP="00AB39AF">
      <w:pPr>
        <w:tabs>
          <w:tab w:val="center" w:pos="4680"/>
          <w:tab w:val="left" w:pos="7396"/>
        </w:tabs>
        <w:rPr>
          <w:rFonts w:ascii="Times New Roman" w:hAnsi="Times New Roman" w:cs="Traditional Arabic"/>
          <w:b/>
          <w:bCs/>
          <w:sz w:val="40"/>
          <w:szCs w:val="40"/>
          <w:rtl/>
        </w:rPr>
      </w:pPr>
      <w:r>
        <w:rPr>
          <w:rFonts w:ascii="Times New Roman" w:hAnsi="Times New Roman" w:cs="Traditional Arabic"/>
          <w:b/>
          <w:bCs/>
          <w:sz w:val="40"/>
          <w:szCs w:val="40"/>
        </w:rPr>
        <w:tab/>
      </w:r>
      <w:r>
        <w:rPr>
          <w:rFonts w:ascii="Times New Roman" w:hAnsi="Times New Roman" w:cs="Traditional Arabic"/>
          <w:b/>
          <w:bCs/>
          <w:sz w:val="40"/>
          <w:szCs w:val="40"/>
          <w:rtl/>
        </w:rPr>
        <w:t xml:space="preserve">ص.ب: 1 </w:t>
      </w:r>
    </w:p>
    <w:p w:rsidR="00A15785" w:rsidRPr="00AB39AF" w:rsidRDefault="00A15785" w:rsidP="00AB39AF">
      <w:pPr>
        <w:jc w:val="center"/>
        <w:rPr>
          <w:rFonts w:ascii="Traditional Arabic" w:hAnsi="Traditional Arabic" w:cs="Traditional Arabic"/>
          <w:b/>
          <w:bCs/>
          <w:sz w:val="40"/>
          <w:szCs w:val="40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ساحة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المنشية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هاتف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>:  2743351 / 2742601</w:t>
      </w:r>
      <w:r>
        <w:rPr>
          <w:rFonts w:ascii="Times New Roman" w:hAnsi="Times New Roman" w:cs="Traditional Arabic"/>
          <w:b/>
          <w:bCs/>
          <w:sz w:val="40"/>
          <w:szCs w:val="40"/>
        </w:rPr>
        <w:t xml:space="preserve">                                          </w:t>
      </w:r>
    </w:p>
    <w:p w:rsidR="00A15785" w:rsidRDefault="00A15785" w:rsidP="00AB39AF">
      <w:pPr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فاكس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رقم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>:          2744457</w:t>
      </w:r>
    </w:p>
    <w:p w:rsidR="00A15785" w:rsidRDefault="00A15785" w:rsidP="00AB39AF">
      <w:pPr>
        <w:jc w:val="center"/>
        <w:rPr>
          <w:rFonts w:ascii="Times New Roman" w:hAnsi="Times New Roman" w:cs="Traditional Arabic"/>
          <w:b/>
          <w:bCs/>
          <w:sz w:val="40"/>
          <w:szCs w:val="40"/>
        </w:rPr>
      </w:pPr>
      <w:r w:rsidRPr="00AB39AF">
        <w:rPr>
          <w:rFonts w:ascii="Times New Roman" w:hAnsi="Times New Roman" w:cs="Traditional Arabic"/>
          <w:b/>
          <w:bCs/>
          <w:sz w:val="40"/>
          <w:szCs w:val="40"/>
        </w:rPr>
        <w:t>info@beitjala-city.org</w:t>
      </w:r>
      <w:r>
        <w:rPr>
          <w:rFonts w:ascii="Times New Roman" w:hAnsi="Times New Roman" w:cs="Traditional Arabic"/>
          <w:b/>
          <w:bCs/>
          <w:sz w:val="40"/>
          <w:szCs w:val="40"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بريد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الكتروني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>:</w:t>
      </w:r>
    </w:p>
    <w:p w:rsidR="00A15785" w:rsidRPr="00AB39AF" w:rsidRDefault="00A15785" w:rsidP="00AB39AF">
      <w:pPr>
        <w:bidi/>
        <w:jc w:val="center"/>
        <w:rPr>
          <w:rFonts w:ascii="Times New Roman" w:hAnsi="Times New Roman" w:cs="Traditional Arabic"/>
          <w:b/>
          <w:bCs/>
          <w:sz w:val="40"/>
          <w:szCs w:val="40"/>
          <w:rtl/>
        </w:rPr>
      </w:pPr>
      <w:r>
        <w:rPr>
          <w:rFonts w:ascii="Times New Roman" w:hAnsi="Times New Roman" w:cs="Traditional Arabic"/>
          <w:b/>
          <w:bCs/>
          <w:sz w:val="40"/>
          <w:szCs w:val="40"/>
          <w:rtl/>
        </w:rPr>
        <w:t xml:space="preserve">موقع الكتروني:     </w:t>
      </w:r>
      <w:r>
        <w:rPr>
          <w:rFonts w:ascii="Times New Roman" w:hAnsi="Times New Roman" w:cs="Traditional Arabic"/>
          <w:b/>
          <w:bCs/>
          <w:sz w:val="40"/>
          <w:szCs w:val="40"/>
        </w:rPr>
        <w:t>www.beitjala-city.org</w:t>
      </w:r>
      <w:r>
        <w:rPr>
          <w:rFonts w:ascii="Times New Roman" w:hAnsi="Times New Roman" w:cs="Traditional Arabic"/>
          <w:b/>
          <w:bCs/>
          <w:sz w:val="40"/>
          <w:szCs w:val="40"/>
          <w:rtl/>
        </w:rPr>
        <w:t xml:space="preserve"> </w:t>
      </w:r>
    </w:p>
    <w:p w:rsidR="00A15785" w:rsidRDefault="00A15785" w:rsidP="00D27C28">
      <w:pPr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7D74A8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دلي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ـ</w:t>
      </w:r>
      <w:r w:rsidRPr="007D74A8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ل</w:t>
      </w:r>
      <w:r w:rsidRPr="007D74A8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7D74A8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خدم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ـ</w:t>
      </w:r>
      <w:r w:rsidRPr="007D74A8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ات</w:t>
      </w:r>
      <w:r w:rsidRPr="007D74A8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7D74A8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الجمه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ـ</w:t>
      </w:r>
      <w:r w:rsidRPr="007D74A8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ور</w:t>
      </w:r>
    </w:p>
    <w:p w:rsidR="00A15785" w:rsidRDefault="00A15785" w:rsidP="007D74A8">
      <w:pPr>
        <w:rPr>
          <w:rFonts w:ascii="Traditional Arabic" w:hAnsi="Traditional Arabic" w:cs="Traditional Arabic"/>
          <w:b/>
          <w:bCs/>
          <w:sz w:val="40"/>
          <w:szCs w:val="40"/>
        </w:rPr>
      </w:pPr>
    </w:p>
    <w:p w:rsidR="00A15785" w:rsidRDefault="00A15785" w:rsidP="00D27C28">
      <w:pPr>
        <w:jc w:val="center"/>
        <w:rPr>
          <w:rFonts w:ascii="Traditional Arabic" w:hAnsi="Traditional Arabic" w:cs="Traditional Arabic"/>
          <w:b/>
          <w:bCs/>
          <w:sz w:val="40"/>
          <w:szCs w:val="40"/>
        </w:rPr>
      </w:pPr>
    </w:p>
    <w:p w:rsidR="00A15785" w:rsidRDefault="00A15785" w:rsidP="00D27C28">
      <w:pPr>
        <w:jc w:val="center"/>
        <w:rPr>
          <w:rFonts w:ascii="Traditional Arabic" w:hAnsi="Traditional Arabic" w:cs="Traditional Arabic"/>
          <w:b/>
          <w:bCs/>
          <w:sz w:val="40"/>
          <w:szCs w:val="40"/>
        </w:rPr>
      </w:pPr>
      <w:r>
        <w:rPr>
          <w:noProof/>
        </w:rPr>
        <w:pict>
          <v:shape id="_x0000_s1026" type="#_x0000_t75" style="position:absolute;left:0;text-align:left;margin-left:0;margin-top:0;width:614.05pt;height:409.35pt;z-index:251658240">
            <v:imagedata r:id="rId9" o:title=""/>
            <w10:wrap type="topAndBottom"/>
          </v:shape>
        </w:pic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>2012</w:t>
      </w:r>
    </w:p>
    <w:p w:rsidR="00A15785" w:rsidRPr="00595D68" w:rsidRDefault="00A15785" w:rsidP="00AA2F9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sz w:val="24"/>
          <w:szCs w:val="24"/>
          <w:u w:val="single"/>
          <w:rtl/>
        </w:rPr>
        <w:t>الأبنية</w:t>
      </w:r>
      <w:r w:rsidRPr="00595D68"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  <w:t>/</w:t>
      </w:r>
      <w:r w:rsidRPr="00595D68">
        <w:rPr>
          <w:rFonts w:ascii="Traditional Arabic" w:hAnsi="Traditional Arabic" w:cs="Simplified Arabic" w:hint="cs"/>
          <w:b/>
          <w:bCs/>
          <w:sz w:val="24"/>
          <w:szCs w:val="24"/>
          <w:u w:val="single"/>
          <w:rtl/>
        </w:rPr>
        <w:t>رخص</w:t>
      </w:r>
      <w:r w:rsidRPr="00595D68"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sz w:val="24"/>
          <w:szCs w:val="24"/>
          <w:u w:val="single"/>
          <w:rtl/>
        </w:rPr>
        <w:t>البناء</w:t>
      </w:r>
      <w:r w:rsidRPr="00595D68"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AA2F9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sz w:val="24"/>
          <w:szCs w:val="24"/>
          <w:u w:val="single"/>
          <w:rtl/>
        </w:rPr>
        <w:t>رخصة</w:t>
      </w:r>
      <w:r w:rsidRPr="00595D68"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sz w:val="24"/>
          <w:szCs w:val="24"/>
          <w:u w:val="single"/>
          <w:rtl/>
        </w:rPr>
        <w:t>بناء</w:t>
      </w:r>
      <w:r w:rsidRPr="00595D68"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sz w:val="24"/>
          <w:szCs w:val="24"/>
          <w:u w:val="single"/>
          <w:rtl/>
        </w:rPr>
        <w:t>جديدة</w:t>
      </w:r>
      <w:r w:rsidRPr="00595D68">
        <w:rPr>
          <w:rFonts w:ascii="Traditional Arabic" w:hAnsi="Traditional Arabic" w:cs="Simplified Arabic"/>
          <w:b/>
          <w:bCs/>
          <w:sz w:val="24"/>
          <w:szCs w:val="24"/>
          <w:u w:val="single"/>
          <w:rtl/>
        </w:rPr>
        <w:t xml:space="preserve">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وتصنيف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المنطقة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BE670F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48"/>
        <w:gridCol w:w="2628"/>
      </w:tblGrid>
      <w:tr w:rsidR="00A15785" w:rsidRPr="00595D68">
        <w:tc>
          <w:tcPr>
            <w:tcW w:w="69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26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6948" w:type="dxa"/>
          </w:tcPr>
          <w:p w:rsidR="00A15785" w:rsidRPr="00595D68" w:rsidRDefault="00A15785" w:rsidP="00CF3D5B">
            <w:pPr>
              <w:pStyle w:val="ListParagraph"/>
              <w:numPr>
                <w:ilvl w:val="0"/>
                <w:numId w:val="1"/>
              </w:numPr>
              <w:tabs>
                <w:tab w:val="right" w:pos="450"/>
              </w:tabs>
              <w:bidi/>
              <w:spacing w:after="0" w:line="240" w:lineRule="auto"/>
              <w:ind w:left="45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حصر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ارث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45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45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Soft copy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(CD)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دليل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حديث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تعهد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المحكمة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أصلي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بالحفاظ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حقوق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وجدوا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ind w:left="36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(5)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معماري،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إنشائي،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كهربائي،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ميكانيكا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مصدقة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نقابة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المهندسين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ومديرية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والآثار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والسياحة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المياه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والمجاري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26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432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1966.</w:t>
            </w:r>
          </w:p>
          <w:p w:rsidR="00A15785" w:rsidRPr="00595D68" w:rsidRDefault="00A15785" w:rsidP="00CF3D5B">
            <w:pPr>
              <w:pStyle w:val="ListParagraph"/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432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1996.</w:t>
            </w:r>
          </w:p>
          <w:p w:rsidR="00A15785" w:rsidRPr="00595D68" w:rsidRDefault="00A15785" w:rsidP="00CF3D5B">
            <w:pPr>
              <w:pStyle w:val="ListParagraph"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CF3D5B">
            <w:pPr>
              <w:pStyle w:val="ListParagraph"/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432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  <w:p w:rsidR="00A15785" w:rsidRPr="00595D68" w:rsidRDefault="00A15785" w:rsidP="00CF3D5B">
            <w:pPr>
              <w:pStyle w:val="ListParagraph"/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pStyle w:val="ListParagraph"/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فتح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هو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معتمد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النقابية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المقدمة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Default="00A15785" w:rsidP="00595D68">
            <w:pPr>
              <w:pStyle w:val="ListParagraph"/>
              <w:bidi/>
              <w:spacing w:after="0" w:line="240" w:lineRule="auto"/>
              <w:ind w:left="9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595D68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السياحة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والآثار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المياه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والمجاري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للفحص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والحصول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إرجاع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المصادق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الدوائر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المذكورة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أعلاه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الترخيص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وتحصيلها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الاحتفاظ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</w:tc>
      </w:tr>
    </w:tbl>
    <w:p w:rsidR="00A15785" w:rsidRDefault="00A15785" w:rsidP="00671040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Pr="00595D68" w:rsidRDefault="00A15785" w:rsidP="00595D68">
      <w:pPr>
        <w:bidi/>
        <w:spacing w:line="240" w:lineRule="auto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</w:p>
    <w:p w:rsidR="00A15785" w:rsidRPr="00595D68" w:rsidRDefault="00A15785" w:rsidP="002369D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رخصة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بناء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إضافي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وتصنيف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المنطقة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541CCE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48"/>
        <w:gridCol w:w="2628"/>
      </w:tblGrid>
      <w:tr w:rsidR="00A15785" w:rsidRPr="00595D68">
        <w:tc>
          <w:tcPr>
            <w:tcW w:w="69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26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694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4"/>
              </w:numPr>
              <w:tabs>
                <w:tab w:val="right" w:pos="270"/>
              </w:tabs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حصر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ارث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 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numPr>
                <w:ilvl w:val="0"/>
                <w:numId w:val="4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Soft copy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(CD)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4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دليل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حديث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4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(3)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مصدقة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نقابة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المهندسين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628" w:type="dxa"/>
          </w:tcPr>
          <w:p w:rsidR="00A15785" w:rsidRPr="00595D68" w:rsidRDefault="00A15785" w:rsidP="00CF3D5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1966.</w:t>
            </w:r>
          </w:p>
          <w:p w:rsidR="00A15785" w:rsidRPr="00595D68" w:rsidRDefault="00A15785" w:rsidP="00CF3D5B">
            <w:pPr>
              <w:bidi/>
              <w:spacing w:after="0" w:line="240" w:lineRule="auto"/>
              <w:ind w:left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1996.</w:t>
            </w:r>
          </w:p>
          <w:p w:rsidR="00A15785" w:rsidRPr="00595D68" w:rsidRDefault="00A15785" w:rsidP="00CF3D5B">
            <w:pPr>
              <w:spacing w:after="0" w:line="240" w:lineRule="auto"/>
              <w:ind w:left="72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CF3D5B">
            <w:pPr>
              <w:bidi/>
              <w:spacing w:after="0" w:line="240" w:lineRule="auto"/>
              <w:ind w:left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  <w:p w:rsidR="00A15785" w:rsidRPr="00595D68" w:rsidRDefault="00A15785" w:rsidP="00CF3D5B">
            <w:pPr>
              <w:bidi/>
              <w:spacing w:after="0" w:line="240" w:lineRule="auto"/>
              <w:ind w:left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فتح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هو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معتمد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النقابية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المقدمة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الترخيص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وتحصيلها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numPr>
                <w:ilvl w:val="0"/>
                <w:numId w:val="6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الاحتفاظ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</w:tc>
      </w:tr>
    </w:tbl>
    <w:p w:rsidR="00A15785" w:rsidRPr="00595D68" w:rsidRDefault="00A15785" w:rsidP="005429CF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p w:rsidR="00A15785" w:rsidRPr="00595D68" w:rsidRDefault="00A15785" w:rsidP="00671040">
      <w:pPr>
        <w:tabs>
          <w:tab w:val="left" w:pos="660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45F8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تجديد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رخصة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بناء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5%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يباشر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تجديد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)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بدأ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ولم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يستوفيه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10%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لقاء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تجديد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الأجزاء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المتبقية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345F8B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48"/>
        <w:gridCol w:w="2628"/>
      </w:tblGrid>
      <w:tr w:rsidR="00A15785" w:rsidRPr="00595D68">
        <w:tc>
          <w:tcPr>
            <w:tcW w:w="69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26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694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7"/>
              </w:numPr>
              <w:tabs>
                <w:tab w:val="right" w:pos="270"/>
              </w:tabs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حصر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ارث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 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numPr>
                <w:ilvl w:val="0"/>
                <w:numId w:val="7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Soft copy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(CD)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7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6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1996.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  <w:p w:rsidR="00A15785" w:rsidRPr="00595D68" w:rsidRDefault="00A15785" w:rsidP="00CF3D5B">
            <w:pPr>
              <w:bidi/>
              <w:spacing w:after="0" w:line="240" w:lineRule="auto"/>
              <w:ind w:left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لتجديد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الترخيص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وتحصيلها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345F8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p w:rsidR="00A15785" w:rsidRPr="00595D68" w:rsidRDefault="00A15785" w:rsidP="0024585C">
      <w:pPr>
        <w:tabs>
          <w:tab w:val="left" w:pos="660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585C">
      <w:pPr>
        <w:tabs>
          <w:tab w:val="left" w:pos="660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585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نقل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ملكية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/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رخصة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بناء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1%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ولمرة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واحدة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24585C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CF3D5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نقل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البطاقة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1996.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2011.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2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numPr>
                <w:ilvl w:val="0"/>
                <w:numId w:val="12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2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2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numPr>
                <w:ilvl w:val="0"/>
                <w:numId w:val="12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24585C">
      <w:pPr>
        <w:tabs>
          <w:tab w:val="left" w:pos="660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9A0829">
      <w:pPr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9A0829">
      <w:pPr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9A082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95D68">
      <w:pPr>
        <w:tabs>
          <w:tab w:val="left" w:pos="6240"/>
        </w:tabs>
        <w:bidi/>
        <w:jc w:val="center"/>
        <w:rPr>
          <w:rFonts w:ascii="Traditional Arabic" w:hAnsi="Traditional Arabic" w:cs="Simplified Arabic"/>
          <w:sz w:val="24"/>
          <w:szCs w:val="24"/>
          <w:rtl/>
        </w:rPr>
      </w:pPr>
      <w:r w:rsidRPr="00AF2726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</w:rPr>
        <w:pict>
          <v:shape id="_x0000_i1026" type="#_x0000_t75" style="width:138pt;height:92.25pt">
            <v:imagedata r:id="rId10" o:title=""/>
          </v:shape>
        </w:pict>
      </w:r>
    </w:p>
    <w:p w:rsidR="00A15785" w:rsidRPr="00595D68" w:rsidRDefault="00A15785" w:rsidP="00D27C2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رخصة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ترميم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دينار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595D68">
      <w:pPr>
        <w:bidi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حصر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ارث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Soft copy (CD)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دليل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الترميم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القديمة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).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(3)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المقترح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مصدقة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نقابة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المهندسين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الترميم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القديمة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).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pStyle w:val="ListParagraph"/>
              <w:bidi/>
              <w:spacing w:after="0" w:line="240" w:lineRule="auto"/>
              <w:ind w:left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1966.</w:t>
            </w:r>
          </w:p>
          <w:p w:rsidR="00A15785" w:rsidRPr="00595D68" w:rsidRDefault="00A15785" w:rsidP="00CF3D5B">
            <w:pPr>
              <w:pStyle w:val="ListParagraph"/>
              <w:bidi/>
              <w:spacing w:after="0" w:line="240" w:lineRule="auto"/>
              <w:ind w:left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1996.</w:t>
            </w:r>
          </w:p>
          <w:p w:rsidR="00A15785" w:rsidRPr="00595D68" w:rsidRDefault="00A15785" w:rsidP="00CF3D5B">
            <w:p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2011.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ترميم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Default="00A15785" w:rsidP="00D747D2">
            <w:pPr>
              <w:numPr>
                <w:ilvl w:val="0"/>
                <w:numId w:val="1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Default="00A15785" w:rsidP="00F96FA9">
            <w:p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F96FA9">
            <w:p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numPr>
                <w:ilvl w:val="0"/>
                <w:numId w:val="1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الترميم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numPr>
                <w:ilvl w:val="0"/>
                <w:numId w:val="1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Default="00A15785" w:rsidP="002369D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71564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رخصة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سور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34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دينار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D71564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حصر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ارث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Soft copy (CD)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الإشارة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pStyle w:val="ListParagraph"/>
              <w:bidi/>
              <w:spacing w:after="0" w:line="240" w:lineRule="auto"/>
              <w:ind w:left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1966.</w:t>
            </w:r>
          </w:p>
          <w:p w:rsidR="00A15785" w:rsidRPr="00595D68" w:rsidRDefault="00A15785" w:rsidP="00CF3D5B">
            <w:pPr>
              <w:pStyle w:val="ListParagraph"/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1996.</w:t>
            </w:r>
          </w:p>
          <w:p w:rsidR="00A15785" w:rsidRPr="00595D68" w:rsidRDefault="00A15785" w:rsidP="00CF3D5B">
            <w:p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ind w:left="252" w:hanging="252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2011.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الخاص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بتنزيل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المقترح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بالتأكد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للترخيص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الممنوح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البدء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بأعمال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الترخيص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1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numPr>
                <w:ilvl w:val="0"/>
                <w:numId w:val="18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D7156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22D2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22D23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إفراز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شقق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وطوابق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قسيمة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مفروزة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دنانير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+ 25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دينار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222D23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طابو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إفراز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الشقق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والطوابق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الفلسطيني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إفراز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شقق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وطوابق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إفراز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الشقق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والطوابق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ومقارنة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المساحات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بالمساحات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المقدمة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numPr>
                <w:ilvl w:val="0"/>
                <w:numId w:val="20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إبقاء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نسختين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للاحتفاظ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222D2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22D2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CE4FE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CE4FE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CE4FE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CE4FE6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طلبات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اذونات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الصب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(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أساسات،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عقود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>)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1-3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أيام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CE4FE6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البطاقة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المكتب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المشرف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الفلسطيني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إفراز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شقق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وطوابق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لمفتش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والتأكد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المساحات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الموجودة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الواقع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الصادرة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ولمخطط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إرسال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تسليم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</w:tc>
      </w:tr>
    </w:tbl>
    <w:p w:rsidR="00A15785" w:rsidRPr="00595D68" w:rsidRDefault="00A15785" w:rsidP="00CE4FE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22D2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إتمام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بناء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/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بناء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قائم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472428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البطاقة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إبراز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5429CF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إتمام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/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قائم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سكرتيرة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مصدقة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</w:tc>
      </w:tr>
    </w:tbl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724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7001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7001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7001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70013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تصوير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وثائق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وخرائط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670013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البطاقة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5429CF">
            <w:pPr>
              <w:pStyle w:val="ListParagraph"/>
              <w:numPr>
                <w:ilvl w:val="0"/>
                <w:numId w:val="27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7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تصوير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وخرائط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7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7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توصية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لمدير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ثم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تصوير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الخرائط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إعلامه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</w:tc>
      </w:tr>
    </w:tbl>
    <w:p w:rsidR="00A15785" w:rsidRPr="00595D68" w:rsidRDefault="00A15785" w:rsidP="0067001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استرداد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تأمينات</w:t>
      </w:r>
    </w:p>
    <w:p w:rsidR="00A15785" w:rsidRPr="00595D68" w:rsidRDefault="00A15785" w:rsidP="004D26FE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استرداد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تأمينات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(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بناء،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طمم،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جرف،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أنقاض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>)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أسبوع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4D26FE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البطاقة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إيصال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التأمينات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5429CF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استرداد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تأمينات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لمفتش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مدير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خاصة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تحتاج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جلسة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استكمال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الشيك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إبلاغ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ومراجعة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D26F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B33A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B33A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B33A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B33A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B33A4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تصديق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مخطط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مساحة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لغرض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طابو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دينار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+ 10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دنانير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2B33A4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CF3D5B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إخراج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...).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Soft copy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 xml:space="preserve"> (CD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إفراز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الشقق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والطوابق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F3D5B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CF3D5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CF3D5B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5429CF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لغرض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الطابو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تبليغ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ind w:left="270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والاحتفاظ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بنسختين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2B33A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B33A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8F52A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F52A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استرداد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تأمينات</w:t>
      </w:r>
    </w:p>
    <w:p w:rsidR="00A15785" w:rsidRPr="00595D68" w:rsidRDefault="00A15785" w:rsidP="008F52A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طلب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تحويل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تأمينات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إلى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رسوم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أسبوع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</w:p>
        </w:tc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8F52AC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3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3"/>
                <w:numId w:val="30"/>
              </w:numPr>
              <w:tabs>
                <w:tab w:val="clear" w:pos="2610"/>
                <w:tab w:val="num" w:pos="360"/>
              </w:tabs>
              <w:bidi/>
              <w:spacing w:after="0" w:line="240" w:lineRule="auto"/>
              <w:ind w:hanging="261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إيصال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التأمينات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3"/>
                <w:numId w:val="30"/>
              </w:numPr>
              <w:tabs>
                <w:tab w:val="clear" w:pos="2610"/>
                <w:tab w:val="num" w:pos="360"/>
              </w:tabs>
              <w:bidi/>
              <w:spacing w:after="0" w:line="240" w:lineRule="auto"/>
              <w:ind w:hanging="261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8F52AC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827ED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5429CF">
            <w:pPr>
              <w:pStyle w:val="ListParagraph"/>
              <w:numPr>
                <w:ilvl w:val="3"/>
                <w:numId w:val="31"/>
              </w:numPr>
              <w:tabs>
                <w:tab w:val="clear" w:pos="26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3"/>
                <w:numId w:val="31"/>
              </w:numPr>
              <w:tabs>
                <w:tab w:val="clear" w:pos="26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3"/>
                <w:numId w:val="31"/>
              </w:numPr>
              <w:tabs>
                <w:tab w:val="clear" w:pos="26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الملف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المطالعات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3"/>
                <w:numId w:val="31"/>
              </w:numPr>
              <w:tabs>
                <w:tab w:val="clear" w:pos="26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خطية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صادرة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3"/>
                <w:numId w:val="31"/>
              </w:numPr>
              <w:tabs>
                <w:tab w:val="clear" w:pos="26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التأمينات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8F52A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745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745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745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745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745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745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745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4745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استرداد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تأمينات</w:t>
      </w:r>
    </w:p>
    <w:p w:rsidR="00A15785" w:rsidRPr="00595D68" w:rsidRDefault="00A15785" w:rsidP="0024745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مخلفات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ورش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البناء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أسبوع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</w:p>
        </w:tc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24745D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3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6"/>
                <w:numId w:val="30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إيصال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التأمينات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6"/>
                <w:numId w:val="30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827ED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340"/>
        </w:trPr>
        <w:tc>
          <w:tcPr>
            <w:tcW w:w="9576" w:type="dxa"/>
            <w:gridSpan w:val="2"/>
          </w:tcPr>
          <w:p w:rsidR="00A15785" w:rsidRPr="00595D68" w:rsidRDefault="00A15785" w:rsidP="005429CF">
            <w:pPr>
              <w:pStyle w:val="ListParagraph"/>
              <w:numPr>
                <w:ilvl w:val="6"/>
                <w:numId w:val="31"/>
              </w:numPr>
              <w:tabs>
                <w:tab w:val="clear" w:pos="477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6"/>
                <w:numId w:val="31"/>
              </w:numPr>
              <w:tabs>
                <w:tab w:val="clear" w:pos="477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6"/>
                <w:numId w:val="31"/>
              </w:numPr>
              <w:tabs>
                <w:tab w:val="clear" w:pos="477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الملف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المطالعات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6"/>
                <w:numId w:val="31"/>
              </w:numPr>
              <w:tabs>
                <w:tab w:val="clear" w:pos="477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خطية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صادرة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6"/>
                <w:numId w:val="31"/>
              </w:numPr>
              <w:tabs>
                <w:tab w:val="clear" w:pos="477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المخالفة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</w:tc>
      </w:tr>
    </w:tbl>
    <w:p w:rsidR="00A15785" w:rsidRPr="00595D68" w:rsidRDefault="00A15785" w:rsidP="0024745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27ED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27ED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27ED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27ED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429C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429C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7104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27ED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طلب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تعديل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مخطط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تنظيمي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827ED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مشروع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تفصيلي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شهر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A15785" w:rsidRPr="00595D68">
        <w:trPr>
          <w:trHeight w:val="647"/>
        </w:trPr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827EDD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c>
          <w:tcPr>
            <w:tcW w:w="622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827ED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</w:trPr>
        <w:tc>
          <w:tcPr>
            <w:tcW w:w="6228" w:type="dxa"/>
          </w:tcPr>
          <w:p w:rsidR="00A15785" w:rsidRPr="00595D68" w:rsidRDefault="00A15785" w:rsidP="00D747D2">
            <w:pPr>
              <w:pStyle w:val="ListParagraph"/>
              <w:numPr>
                <w:ilvl w:val="0"/>
                <w:numId w:val="32"/>
              </w:numPr>
              <w:tabs>
                <w:tab w:val="clear" w:pos="8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إخراج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...).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2"/>
              </w:numPr>
              <w:tabs>
                <w:tab w:val="clear" w:pos="8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2"/>
              </w:numPr>
              <w:tabs>
                <w:tab w:val="clear" w:pos="8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تفصيلي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</w:rPr>
              <w:t xml:space="preserve"> 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</w:rPr>
              <w:t>Soft copy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</w:rPr>
              <w:t>(CD)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2"/>
              </w:numPr>
              <w:tabs>
                <w:tab w:val="clear" w:pos="8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للشوارع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المقترحة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المعدلة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2"/>
              </w:numPr>
              <w:tabs>
                <w:tab w:val="clear" w:pos="81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348" w:type="dxa"/>
          </w:tcPr>
          <w:p w:rsidR="00A15785" w:rsidRPr="00595D68" w:rsidRDefault="00A15785" w:rsidP="00827ED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827ED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827ED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c>
          <w:tcPr>
            <w:tcW w:w="9576" w:type="dxa"/>
            <w:gridSpan w:val="2"/>
          </w:tcPr>
          <w:p w:rsidR="00A15785" w:rsidRPr="00595D68" w:rsidRDefault="00A15785" w:rsidP="005429CF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720"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3"/>
              </w:numPr>
              <w:tabs>
                <w:tab w:val="num" w:pos="360"/>
              </w:tabs>
              <w:bidi/>
              <w:spacing w:after="0" w:line="240" w:lineRule="auto"/>
              <w:ind w:left="720"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3"/>
              </w:numPr>
              <w:tabs>
                <w:tab w:val="num" w:pos="360"/>
              </w:tabs>
              <w:bidi/>
              <w:spacing w:after="0" w:line="240" w:lineRule="auto"/>
              <w:ind w:left="720"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مشروع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تفصيلي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3"/>
              </w:numPr>
              <w:tabs>
                <w:tab w:val="num" w:pos="360"/>
              </w:tabs>
              <w:bidi/>
              <w:spacing w:after="0" w:line="240" w:lineRule="auto"/>
              <w:ind w:left="720"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3"/>
              </w:numPr>
              <w:tabs>
                <w:tab w:val="num" w:pos="360"/>
              </w:tabs>
              <w:bidi/>
              <w:spacing w:after="0" w:line="240" w:lineRule="auto"/>
              <w:ind w:left="720"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3"/>
              </w:numPr>
              <w:tabs>
                <w:tab w:val="num" w:pos="360"/>
              </w:tabs>
              <w:bidi/>
              <w:spacing w:after="0" w:line="240" w:lineRule="auto"/>
              <w:ind w:left="720"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تصديقه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الاحتفاظ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بنسختين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</w:t>
            </w:r>
          </w:p>
        </w:tc>
      </w:tr>
    </w:tbl>
    <w:p w:rsidR="00A15785" w:rsidRPr="00595D68" w:rsidRDefault="00A15785" w:rsidP="00827ED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24B3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24B3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24B3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24B3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24B36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طلب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تعديل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مخطط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تنظيمي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F24B36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مشروع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تعديل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تنظيمي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لاستعمال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الأراضي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c>
          <w:tcPr>
            <w:tcW w:w="478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شهر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A15785" w:rsidRPr="00595D68" w:rsidRDefault="00A15785" w:rsidP="00F24B36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48"/>
        <w:gridCol w:w="2880"/>
        <w:gridCol w:w="3348"/>
      </w:tblGrid>
      <w:tr w:rsidR="00A15785" w:rsidRPr="00595D68">
        <w:trPr>
          <w:jc w:val="right"/>
        </w:trPr>
        <w:tc>
          <w:tcPr>
            <w:tcW w:w="6228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  <w:jc w:val="right"/>
        </w:trPr>
        <w:tc>
          <w:tcPr>
            <w:tcW w:w="3348" w:type="dxa"/>
          </w:tcPr>
          <w:p w:rsidR="00A15785" w:rsidRPr="00595D68" w:rsidRDefault="00A15785" w:rsidP="00B374B3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  <w:tc>
          <w:tcPr>
            <w:tcW w:w="6228" w:type="dxa"/>
            <w:gridSpan w:val="2"/>
          </w:tcPr>
          <w:p w:rsidR="00A15785" w:rsidRPr="00595D68" w:rsidRDefault="00A15785" w:rsidP="00B374B3">
            <w:pPr>
              <w:pStyle w:val="ListParagraph"/>
              <w:numPr>
                <w:ilvl w:val="0"/>
                <w:numId w:val="34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إخراج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...).</w:t>
            </w:r>
          </w:p>
          <w:p w:rsidR="00A15785" w:rsidRPr="00595D68" w:rsidRDefault="00A15785" w:rsidP="00B374B3">
            <w:pPr>
              <w:pStyle w:val="ListParagraph"/>
              <w:numPr>
                <w:ilvl w:val="0"/>
                <w:numId w:val="34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B374B3">
            <w:pPr>
              <w:pStyle w:val="ListParagraph"/>
              <w:numPr>
                <w:ilvl w:val="0"/>
                <w:numId w:val="34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تفصيلي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</w:rPr>
              <w:t xml:space="preserve"> 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</w:rPr>
              <w:t>Soft copy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</w:rPr>
              <w:t>(CD)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B374B3">
            <w:pPr>
              <w:pStyle w:val="ListParagraph"/>
              <w:numPr>
                <w:ilvl w:val="0"/>
                <w:numId w:val="34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للشوارع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المقترحة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المعدلة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B374B3">
            <w:pPr>
              <w:numPr>
                <w:ilvl w:val="0"/>
                <w:numId w:val="34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613643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3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3"/>
          </w:tcPr>
          <w:p w:rsidR="00A15785" w:rsidRPr="00595D68" w:rsidRDefault="00A15785" w:rsidP="005429CF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مشروع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تفصيلي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تصديقه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الاحتفاظ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بنسختين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</w:t>
            </w:r>
          </w:p>
        </w:tc>
      </w:tr>
    </w:tbl>
    <w:p w:rsidR="00A15785" w:rsidRPr="00595D68" w:rsidRDefault="00A15785" w:rsidP="00F24B3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B28A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B28A0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التخطيط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0B28A0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طلب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شراء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فضلة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طريق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0B28A0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8"/>
        <w:gridCol w:w="5508"/>
      </w:tblGrid>
      <w:tr w:rsidR="00A15785" w:rsidRPr="00595D68">
        <w:trPr>
          <w:jc w:val="right"/>
        </w:trPr>
        <w:tc>
          <w:tcPr>
            <w:tcW w:w="406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550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  <w:jc w:val="right"/>
        </w:trPr>
        <w:tc>
          <w:tcPr>
            <w:tcW w:w="4068" w:type="dxa"/>
          </w:tcPr>
          <w:p w:rsidR="00A15785" w:rsidRPr="00595D68" w:rsidRDefault="00A15785" w:rsidP="00B374B3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</w:t>
            </w:r>
          </w:p>
        </w:tc>
        <w:tc>
          <w:tcPr>
            <w:tcW w:w="5508" w:type="dxa"/>
          </w:tcPr>
          <w:p w:rsidR="00A15785" w:rsidRPr="00595D68" w:rsidRDefault="00A15785" w:rsidP="00B374B3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مصدق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تبيان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الفضلة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الخاص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</w:rPr>
              <w:t>Soft copy (CD)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B374B3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خاصته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لفضلة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الطريف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B374B3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B374B3">
            <w:pPr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فضلة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الطريق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الوكيل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لدراسته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سواء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التخمين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البالغة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100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دينار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شهرين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يعتبر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لاغيا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التخمين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التخمين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توصيات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التخمين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المستدعي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لاستكمال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قبوله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بتقديم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اعتراض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التخمين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لإعادة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التخمين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واثنين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دولار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لتغطية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نفقات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اثنين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المميزين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6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احتساب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معدل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التخمين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واعتماد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السعر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7E4B6F">
            <w:pPr>
              <w:pStyle w:val="ListParagraph"/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</w:p>
          <w:p w:rsidR="00A15785" w:rsidRPr="00595D68" w:rsidRDefault="00A15785" w:rsidP="007E4B6F">
            <w:pPr>
              <w:pStyle w:val="ListParagraph"/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ملاحظة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هامة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</w:p>
          <w:p w:rsidR="00A15785" w:rsidRPr="00595D68" w:rsidRDefault="00A15785" w:rsidP="007E4B6F">
            <w:pPr>
              <w:pStyle w:val="ListParagraph"/>
              <w:bidi/>
              <w:spacing w:after="0" w:line="240" w:lineRule="auto"/>
              <w:ind w:left="18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التعويض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التعويض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وإحضار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بصافي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وفي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التعويض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كامل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التعويض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التنازل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بشكل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رسمي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.</w:t>
            </w:r>
          </w:p>
        </w:tc>
      </w:tr>
    </w:tbl>
    <w:p w:rsidR="00A15785" w:rsidRPr="00595D68" w:rsidRDefault="00A15785" w:rsidP="000B28A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747D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إفراز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ارض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دينار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+ 10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دنانير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قطعة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D747D2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78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1268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والقرى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1966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الفلسطيني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وتعديلاته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إخراج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وكالة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دورية،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...).</w:t>
            </w:r>
          </w:p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Soft copy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 xml:space="preserve"> (CD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مخطط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مصدق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المجاورين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نسخة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</w:rPr>
              <w:t>Soft copy (CD)</w:t>
            </w:r>
            <w:r w:rsidRPr="00595D68">
              <w:rPr>
                <w:rFonts w:ascii="Times New Roman" w:hAnsi="Times New Roman" w:cs="Simplified Arabic"/>
                <w:b/>
                <w:bCs/>
                <w:sz w:val="24"/>
                <w:szCs w:val="24"/>
                <w:rtl/>
              </w:rPr>
              <w:t>.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0C2DE7">
            <w:pPr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5429CF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إفراز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مطابقتها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أعضاء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تبليغ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الإفراز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D747D2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التصديق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والاحتفاظ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بنسختين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المخططات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14376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4376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إنارة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14376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إبلاغ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وحدة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معطلة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واحد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والإدارة</w:t>
            </w:r>
          </w:p>
        </w:tc>
      </w:tr>
    </w:tbl>
    <w:p w:rsidR="00A15785" w:rsidRPr="00595D68" w:rsidRDefault="00A15785" w:rsidP="0014376B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rPr>
          <w:jc w:val="right"/>
        </w:trPr>
        <w:tc>
          <w:tcPr>
            <w:tcW w:w="622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467"/>
          <w:jc w:val="right"/>
        </w:trPr>
        <w:tc>
          <w:tcPr>
            <w:tcW w:w="6228" w:type="dxa"/>
          </w:tcPr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الخاصة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3348" w:type="dxa"/>
          </w:tcPr>
          <w:p w:rsidR="00A15785" w:rsidRPr="00595D68" w:rsidRDefault="00A15785" w:rsidP="0014376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والإيعاز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لفني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الكهرباء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لإصلاح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14376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4376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إنارة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4F325E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إبلاغ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شوارع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غير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مضاءة</w:t>
      </w:r>
    </w:p>
    <w:p w:rsidR="00A15785" w:rsidRPr="00595D68" w:rsidRDefault="00A15785" w:rsidP="004F325E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خلل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في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شبكة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الإنارة</w:t>
      </w:r>
    </w:p>
    <w:p w:rsidR="00A15785" w:rsidRPr="00595D68" w:rsidRDefault="00A15785" w:rsidP="004F325E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سقوط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كوابل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أو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أعمدة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الإنارة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حجم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أسبوع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والإدارة</w:t>
            </w:r>
          </w:p>
        </w:tc>
      </w:tr>
    </w:tbl>
    <w:p w:rsidR="00A15785" w:rsidRPr="00595D68" w:rsidRDefault="00A15785" w:rsidP="004F325E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rPr>
          <w:jc w:val="right"/>
        </w:trPr>
        <w:tc>
          <w:tcPr>
            <w:tcW w:w="622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467"/>
          <w:jc w:val="right"/>
        </w:trPr>
        <w:tc>
          <w:tcPr>
            <w:tcW w:w="6228" w:type="dxa"/>
          </w:tcPr>
          <w:p w:rsidR="00A15785" w:rsidRPr="00595D68" w:rsidRDefault="00A15785" w:rsidP="00613643">
            <w:pPr>
              <w:pStyle w:val="ListParagraph"/>
              <w:bidi/>
              <w:spacing w:after="0" w:line="240" w:lineRule="auto"/>
              <w:ind w:left="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الخاصة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والإيعاز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لفني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الكهرباء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لإصلاح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F325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الشوارع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والطرق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4829F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غير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محدد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ومرتبط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بالموازنة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4829FC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467"/>
          <w:jc w:val="right"/>
        </w:trPr>
        <w:tc>
          <w:tcPr>
            <w:tcW w:w="5328" w:type="dxa"/>
          </w:tcPr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رقم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2011</w:t>
            </w:r>
          </w:p>
        </w:tc>
        <w:tc>
          <w:tcPr>
            <w:tcW w:w="42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شارع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وإعداد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اللازمة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والتكلفة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ورفعها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تبليغ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4829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E756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E756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E756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E756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E756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الشوارع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والطرق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7E756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تعبيد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غير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محدد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ومرتبط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بالموازنة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7E756C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rPr>
          <w:jc w:val="right"/>
        </w:trPr>
        <w:tc>
          <w:tcPr>
            <w:tcW w:w="622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467"/>
          <w:jc w:val="right"/>
        </w:trPr>
        <w:tc>
          <w:tcPr>
            <w:tcW w:w="6228" w:type="dxa"/>
          </w:tcPr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تعبيد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شارع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وإعداد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اللازمة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والتكلفة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ورفعها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تبليغ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7E756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F4B2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F4B2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F4B2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F4B2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F4B2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F4B2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F4B20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الشوارع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والطرق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7F4B20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إنشاء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رصيف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غير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محدد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ومرتبط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بالموازنة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7F4B20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rPr>
          <w:jc w:val="right"/>
        </w:trPr>
        <w:tc>
          <w:tcPr>
            <w:tcW w:w="622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467"/>
          <w:jc w:val="right"/>
        </w:trPr>
        <w:tc>
          <w:tcPr>
            <w:tcW w:w="6228" w:type="dxa"/>
          </w:tcPr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إنشاء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رصيف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التنظيم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تبليغ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تقديرات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تكلفة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إنشاء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الرصيف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وتحميلها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لوضع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الشارع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وتحديد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والارتفاع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للرصيف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الرصيف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نفقته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الخاصة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مواصفات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وأشرافها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بإنشاء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الرصيف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إشراف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7F4B2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F4B2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23517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23517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23517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23517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23517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تعبيد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إسفلت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بين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الرصيف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والشارع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القائم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غير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محدد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ومرتبط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بالموازنة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723517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8"/>
        <w:gridCol w:w="3348"/>
      </w:tblGrid>
      <w:tr w:rsidR="00A15785" w:rsidRPr="00595D68">
        <w:trPr>
          <w:jc w:val="right"/>
        </w:trPr>
        <w:tc>
          <w:tcPr>
            <w:tcW w:w="622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467"/>
          <w:jc w:val="right"/>
        </w:trPr>
        <w:tc>
          <w:tcPr>
            <w:tcW w:w="6228" w:type="dxa"/>
          </w:tcPr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</w:p>
        </w:tc>
        <w:tc>
          <w:tcPr>
            <w:tcW w:w="33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hanging="288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hanging="28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hanging="28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وإعداد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اللازمة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والتكلفة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ورفعها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hanging="28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تبليغ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hanging="28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hanging="28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723517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B4E0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B4E0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B4E0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67104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67104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429C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429C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FB4E0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B4E0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الشوارع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والطرق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FB4E0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إنشاء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مطبات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تقديرات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توجهات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الخصوص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FB4E0B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467"/>
          <w:jc w:val="right"/>
        </w:trPr>
        <w:tc>
          <w:tcPr>
            <w:tcW w:w="5328" w:type="dxa"/>
          </w:tcPr>
          <w:p w:rsidR="00A15785" w:rsidRPr="00595D68" w:rsidRDefault="00A15785" w:rsidP="000C2DE7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).</w:t>
            </w:r>
          </w:p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هناك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توجه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إنشاءها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أمام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المؤسسات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الرسمية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مثل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المدارس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والمستشفيات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فقط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248" w:type="dxa"/>
          </w:tcPr>
          <w:p w:rsidR="00A15785" w:rsidRPr="00595D68" w:rsidRDefault="00A15785" w:rsidP="00FB4E0B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إنشاء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FB4E0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90E94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الشوارع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والطرق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E90E94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قطع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إسفلت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مساحة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القطع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متر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 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E90E94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61364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467"/>
          <w:jc w:val="right"/>
        </w:trPr>
        <w:tc>
          <w:tcPr>
            <w:tcW w:w="5328" w:type="dxa"/>
          </w:tcPr>
          <w:p w:rsidR="00A15785" w:rsidRPr="00595D68" w:rsidRDefault="00A15785" w:rsidP="000C2DE7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القانون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).</w:t>
            </w:r>
          </w:p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9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4248" w:type="dxa"/>
          </w:tcPr>
          <w:p w:rsidR="00A15785" w:rsidRPr="00595D68" w:rsidRDefault="00A15785" w:rsidP="000C2DE7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hanging="288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قطع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الإسفلت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C2DE7">
            <w:pPr>
              <w:numPr>
                <w:ilvl w:val="3"/>
                <w:numId w:val="33"/>
              </w:numPr>
              <w:tabs>
                <w:tab w:val="clear" w:pos="2880"/>
                <w:tab w:val="num" w:pos="360"/>
              </w:tabs>
              <w:bidi/>
              <w:spacing w:after="0" w:line="240" w:lineRule="auto"/>
              <w:ind w:hanging="28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13643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671040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286"/>
              </w:tabs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671040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286"/>
              </w:tabs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قطع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إسفلت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671040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286"/>
              </w:tabs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671040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286"/>
              </w:tabs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قطع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إسفلت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671040">
            <w:pPr>
              <w:pStyle w:val="ListParagraph"/>
              <w:numPr>
                <w:ilvl w:val="3"/>
                <w:numId w:val="33"/>
              </w:numPr>
              <w:tabs>
                <w:tab w:val="clear" w:pos="2880"/>
                <w:tab w:val="num" w:pos="286"/>
              </w:tabs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إعداد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للشركات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إتباعها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إجراء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الحفريات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وإعادة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الوضع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سابقا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90E9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D5748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صيانة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المؤسسات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العامة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يوجد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غير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محدد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ومرتبط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بالموازنة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</w:p>
        </w:tc>
      </w:tr>
    </w:tbl>
    <w:p w:rsidR="00A15785" w:rsidRPr="00595D68" w:rsidRDefault="00A15785" w:rsidP="00D57488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3255FC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3255FC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المعتمدة</w:t>
            </w:r>
          </w:p>
        </w:tc>
        <w:tc>
          <w:tcPr>
            <w:tcW w:w="4248" w:type="dxa"/>
          </w:tcPr>
          <w:p w:rsidR="00A15785" w:rsidRPr="00595D68" w:rsidRDefault="00A15785" w:rsidP="00D57488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المؤسسة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55FC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3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3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موضحا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3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المحددة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التكاليف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3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إعداد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وطرحه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بالصحف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الرسمية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حجم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كبير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ومكلف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ولكن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الصيانة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البسيطة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صيانتها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الصيانة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5748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7046A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اللوحات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الإعلانية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للمحلات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التجارية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مؤقتة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دائمة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كانت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مضاءة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30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دينار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بالمتر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وغير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مضاءة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30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للمتر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</w:p>
        </w:tc>
      </w:tr>
    </w:tbl>
    <w:p w:rsidR="00A15785" w:rsidRPr="00595D68" w:rsidRDefault="00A15785" w:rsidP="003255FC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3255FC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3255FC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0C2DE7">
            <w:pPr>
              <w:pStyle w:val="ListParagraph"/>
              <w:bidi/>
              <w:spacing w:after="0" w:line="240" w:lineRule="auto"/>
              <w:ind w:left="36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الإعلانات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واللافتات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المعتمد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83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وصناعات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المفعول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3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3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3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الطالب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/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للشركة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المؤسسة</w:t>
            </w:r>
          </w:p>
          <w:p w:rsidR="00A15785" w:rsidRPr="00595D68" w:rsidRDefault="00A15785" w:rsidP="00320952">
            <w:pPr>
              <w:numPr>
                <w:ilvl w:val="0"/>
                <w:numId w:val="83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دليل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حديث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+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سكتش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هندسي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55FC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محددا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اللوحة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وحجمها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للدارسة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التعديل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/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المؤسسة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لصندوق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حصل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255F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7046A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7046A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اللوحات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الإعلانية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لشركة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/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مؤسسات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دعائية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مؤقتة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دائمة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كانت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مضاءة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30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دينار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بالمتر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وغير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مضاءة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30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للمتر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0C2DE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</w:p>
        </w:tc>
      </w:tr>
    </w:tbl>
    <w:p w:rsidR="00A15785" w:rsidRPr="00595D68" w:rsidRDefault="00A15785" w:rsidP="00E7046A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8E0642">
            <w:pPr>
              <w:pStyle w:val="ListParagraph"/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الإعلانات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واللافتات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المعتمد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6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وصناعات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المفعول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6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/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6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/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المؤسسة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46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محددا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اللوحة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وحجمها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للدارسة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لمفتش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E7046A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C33FA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C33FA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C33FA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C33FA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C33FA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C33FA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3C33FA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الحرف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والصناعات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3C33FA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ترخيص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مهنة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جديدة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8E064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E064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8E064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8E064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8E064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E064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8E064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8E064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</w:p>
        </w:tc>
      </w:tr>
    </w:tbl>
    <w:p w:rsidR="00A15785" w:rsidRPr="00595D68" w:rsidRDefault="00A15785" w:rsidP="003C33FA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8E0642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82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2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2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 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2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هويات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العاملين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82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للشركات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التأسيس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ومراقب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الداخلي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وصناعات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المؤسسات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الرسمية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العلاقة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إحضار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الدفاع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المراد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ترخيصه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مراجعة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والشرطة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والسلامة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العامة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لبعض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وليس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مراجعة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استلام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للحصول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واستلام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ورقة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مباشرة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لبعض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باستثناء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الصيدليات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7"/>
              </w:numPr>
              <w:bidi/>
              <w:spacing w:after="0" w:line="240" w:lineRule="auto"/>
              <w:ind w:left="37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للمستدعي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C42EB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C42EB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الحرف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والصناعات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C42EB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تغيير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الحرفة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</w:p>
        </w:tc>
      </w:tr>
    </w:tbl>
    <w:p w:rsidR="00A15785" w:rsidRPr="00595D68" w:rsidRDefault="00A15785" w:rsidP="00C42EBD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8E0642">
            <w:pPr>
              <w:pStyle w:val="ListParagraph"/>
              <w:bidi/>
              <w:spacing w:after="0" w:line="240" w:lineRule="auto"/>
              <w:ind w:left="36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81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hanging="10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1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hanging="10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1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hanging="10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 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1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hanging="10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للشركات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التأسيس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81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hanging="10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تغيير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حرفة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المؤسسات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الرسمية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العلاقة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إحضار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الدفاع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المراد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ترخيصه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مراجعة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والشرطة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والسلامة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العامة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لبعض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وليس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مراجعة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استلام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للحصول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لأول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واستلام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ورقة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مباشرة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لبعض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باستثناء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الصيدليات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8"/>
              </w:numPr>
              <w:bidi/>
              <w:spacing w:after="0" w:line="240" w:lineRule="auto"/>
              <w:ind w:left="37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C42EB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60C84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الحرف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والصناعات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E60C84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تجديد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الرخصة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أسبوع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_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</w:p>
        </w:tc>
      </w:tr>
    </w:tbl>
    <w:p w:rsidR="00A15785" w:rsidRPr="00595D68" w:rsidRDefault="00A15785" w:rsidP="00E60C84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8E0642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49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9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تجديد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حرفة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49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المفتش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E60C8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E60C84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الحرف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والصناعات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B251D3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إغلاق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ملف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</w:p>
        </w:tc>
      </w:tr>
    </w:tbl>
    <w:p w:rsidR="00A15785" w:rsidRPr="00595D68" w:rsidRDefault="00A15785" w:rsidP="00B251D3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B251D3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وإحضار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0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0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إغلاق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0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لمفتش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0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0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تحضير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لوزارة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أجل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إغلاق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0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تحضير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يسلم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251D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908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908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908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908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908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908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9082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الحرف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والصناعات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09082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تغيير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الحرفة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</w:p>
        </w:tc>
      </w:tr>
    </w:tbl>
    <w:p w:rsidR="00A15785" w:rsidRPr="00595D68" w:rsidRDefault="00A15785" w:rsidP="00090822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8E0642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الاعتراض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-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تحضير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يسلم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للمستدعي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سواء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بالاستجابة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الاعتراض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0908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الصحة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والبيئة</w:t>
      </w:r>
    </w:p>
    <w:p w:rsidR="00A15785" w:rsidRPr="00595D68" w:rsidRDefault="00A15785" w:rsidP="001E533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إتلاف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مواد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150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</w:p>
        </w:tc>
      </w:tr>
    </w:tbl>
    <w:p w:rsidR="00A15785" w:rsidRPr="00595D68" w:rsidRDefault="00A15785" w:rsidP="001E533B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8E0642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الأردني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للحرف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والصناعات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2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2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2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تبعا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البضاعة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المراد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إتلافها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2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2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التنسيق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لإتلاف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وتحديد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وإبلاغ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الشركة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وذلك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أجل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908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الصحة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والبيئة</w:t>
      </w:r>
    </w:p>
    <w:p w:rsidR="00A15785" w:rsidRPr="00595D68" w:rsidRDefault="00A15785" w:rsidP="001E533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جمع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النفايات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1E533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تفريغ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حاوية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نفايات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/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تنظيف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عام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يوجد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</w:p>
        </w:tc>
      </w:tr>
    </w:tbl>
    <w:p w:rsidR="00A15785" w:rsidRPr="00595D68" w:rsidRDefault="00A15785" w:rsidP="001E533B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1E533B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الخاصة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248" w:type="dxa"/>
          </w:tcPr>
          <w:p w:rsidR="00A15785" w:rsidRPr="00595D68" w:rsidRDefault="00A15785" w:rsidP="001E533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3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3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3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وإجراء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630D1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الصحة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والبيئة</w:t>
      </w:r>
    </w:p>
    <w:p w:rsidR="00A15785" w:rsidRPr="00595D68" w:rsidRDefault="00A15785" w:rsidP="001211A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رقابة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صحية</w:t>
      </w:r>
    </w:p>
    <w:p w:rsidR="00A15785" w:rsidRPr="00595D68" w:rsidRDefault="00A15785" w:rsidP="00D630D1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الكلاب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الضالة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</w:p>
        </w:tc>
      </w:tr>
    </w:tbl>
    <w:p w:rsidR="00A15785" w:rsidRPr="00595D68" w:rsidRDefault="00A15785" w:rsidP="00D630D1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المتبعة</w:t>
            </w:r>
          </w:p>
        </w:tc>
        <w:tc>
          <w:tcPr>
            <w:tcW w:w="4248" w:type="dxa"/>
          </w:tcPr>
          <w:p w:rsidR="00A15785" w:rsidRPr="00595D68" w:rsidRDefault="00A15785" w:rsidP="001211AB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واحضار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المهن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عبر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الاتصال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الهاتفي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ووضع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السموم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المنطقة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المحددة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4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المنطقة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المحددة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وإزالة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الكلاب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المسمومة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وجدت،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وإزالة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السموم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زالت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مكانها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D630D1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E533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رقابة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صحية</w:t>
      </w:r>
    </w:p>
    <w:p w:rsidR="00A15785" w:rsidRPr="00595D68" w:rsidRDefault="00A15785" w:rsidP="00B8176E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بسطات،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هياكل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سيارات،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مكاره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صحية،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أغنام،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مخلفات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اخرى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3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أيام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عمل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</w:p>
        </w:tc>
      </w:tr>
    </w:tbl>
    <w:p w:rsidR="00A15785" w:rsidRPr="00595D68" w:rsidRDefault="00A15785" w:rsidP="00B8176E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</w:p>
        </w:tc>
        <w:tc>
          <w:tcPr>
            <w:tcW w:w="4248" w:type="dxa"/>
          </w:tcPr>
          <w:p w:rsidR="00A15785" w:rsidRPr="00595D68" w:rsidRDefault="00A15785" w:rsidP="00B8176E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يوجد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عبر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الاتصال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الهاتفي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معالجة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المشكلة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موضوع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الشكوى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اللازمة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تحضير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لإعلام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المستدعي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بالنتيجة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وتسليمه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إياه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الصحة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والبيئة</w:t>
      </w:r>
    </w:p>
    <w:p w:rsidR="00A15785" w:rsidRPr="00595D68" w:rsidRDefault="00A15785" w:rsidP="00735F9F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المساعدة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في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الحفاظ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على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شكل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البيئة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العامة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أسبوع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</w:p>
        </w:tc>
      </w:tr>
    </w:tbl>
    <w:p w:rsidR="00A15785" w:rsidRPr="00595D68" w:rsidRDefault="00A15785" w:rsidP="00735F9F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</w:p>
        </w:tc>
        <w:tc>
          <w:tcPr>
            <w:tcW w:w="4248" w:type="dxa"/>
          </w:tcPr>
          <w:p w:rsidR="00A15785" w:rsidRPr="00595D68" w:rsidRDefault="00A15785" w:rsidP="00735F9F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6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6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عبر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الاتصال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الهاتفي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6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والبيئة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6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الإيعاز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لعمال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الزراعة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لإجراء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وتنقيب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الأشجار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الأرصفة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وليس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داخل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الخاصة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735F9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8176E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F4F4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F4F4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F4F4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F4F4F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المالية</w:t>
      </w:r>
    </w:p>
    <w:p w:rsidR="00A15785" w:rsidRPr="00595D68" w:rsidRDefault="00A15785" w:rsidP="00DF4F4F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التقسيط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</w:p>
        </w:tc>
      </w:tr>
    </w:tbl>
    <w:p w:rsidR="00A15785" w:rsidRPr="00595D68" w:rsidRDefault="00A15785" w:rsidP="00DF4F4F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تظهر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التزام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نفايات،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أملاك،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...).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التقسيط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للمدير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لدراسته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أخذ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ورئيس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آلية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التقسيط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إصدار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تفيد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التقسيط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F04AA5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آلية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التقسيط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053C79">
            <w:pPr>
              <w:pStyle w:val="ListParagraph"/>
              <w:numPr>
                <w:ilvl w:val="3"/>
                <w:numId w:val="22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تسديد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3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أقساط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كحد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أقصى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وذلك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لغرض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إغلاق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المطالبة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53C79">
            <w:pPr>
              <w:pStyle w:val="ListParagraph"/>
              <w:numPr>
                <w:ilvl w:val="3"/>
                <w:numId w:val="22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عملية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التقسيط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للبناء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القائم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التأكد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50%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نقدا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والباقي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3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الحالي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DF4F4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F4F4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F4F4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53C7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53C7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53C7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53C7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53C79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المالية</w:t>
      </w:r>
    </w:p>
    <w:p w:rsidR="00A15785" w:rsidRPr="00595D68" w:rsidRDefault="00A15785" w:rsidP="00053C79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الإعفاء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الرسوم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</w:p>
        </w:tc>
      </w:tr>
    </w:tbl>
    <w:p w:rsidR="00A15785" w:rsidRPr="00595D68" w:rsidRDefault="00A15785" w:rsidP="00053C79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3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تظهر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التزام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بناء،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نفايات،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أملاك،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...).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الإعفاء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للمدير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053C79">
            <w:pPr>
              <w:pStyle w:val="ListParagraph"/>
              <w:bidi/>
              <w:spacing w:after="0" w:line="240" w:lineRule="auto"/>
              <w:ind w:left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053C79">
            <w:pPr>
              <w:pStyle w:val="ListParagraph"/>
              <w:bidi/>
              <w:spacing w:after="0" w:line="240" w:lineRule="auto"/>
              <w:ind w:left="0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ملاحظة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الإعفاء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يحتاج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ومصادقة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معالي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الوزير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.</w:t>
            </w:r>
          </w:p>
          <w:p w:rsidR="00A15785" w:rsidRPr="00595D68" w:rsidRDefault="00A15785" w:rsidP="00053C79">
            <w:pPr>
              <w:pStyle w:val="ListParagraph"/>
              <w:bidi/>
              <w:spacing w:after="0" w:line="240" w:lineRule="auto"/>
              <w:ind w:left="45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</w:tc>
      </w:tr>
    </w:tbl>
    <w:p w:rsidR="00A15785" w:rsidRPr="00595D68" w:rsidRDefault="00A15785" w:rsidP="00053C7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F4F4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F4F4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7659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7659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87659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7659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المالية</w:t>
      </w:r>
    </w:p>
    <w:p w:rsidR="00A15785" w:rsidRPr="00595D68" w:rsidRDefault="00A15785" w:rsidP="0087659C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مطالبة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مالية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أسبوع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</w:p>
        </w:tc>
      </w:tr>
    </w:tbl>
    <w:p w:rsidR="00A15785" w:rsidRPr="00595D68" w:rsidRDefault="00A15785" w:rsidP="0087659C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بموجب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فاتورة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خصم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المصدر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3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320952">
            <w:pPr>
              <w:pStyle w:val="ListParagraph"/>
              <w:numPr>
                <w:ilvl w:val="3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ترفق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المطالبة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وتحويلها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للعطاءات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والمشتريات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3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المخازن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للتوقيع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الاستلام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والتسليم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3"/>
                <w:numId w:val="58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87659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7659C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F4F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F4F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F4F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F4F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F4F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F4F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F4F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F4F2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المالية</w:t>
      </w:r>
    </w:p>
    <w:p w:rsidR="00A15785" w:rsidRPr="00595D68" w:rsidRDefault="00A15785" w:rsidP="000F4F2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المشتريات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والعطاءات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شروط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3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أسابيع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</w:p>
        </w:tc>
      </w:tr>
    </w:tbl>
    <w:p w:rsidR="00A15785" w:rsidRPr="00595D68" w:rsidRDefault="00A15785" w:rsidP="000F4F22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نظام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المشتريات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والعطاءات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عروض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الأسعار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4414F2">
            <w:pPr>
              <w:pStyle w:val="ListParagraph"/>
              <w:numPr>
                <w:ilvl w:val="3"/>
                <w:numId w:val="1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تحضير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وطرحه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بالصحف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4414F2">
            <w:pPr>
              <w:pStyle w:val="ListParagraph"/>
              <w:numPr>
                <w:ilvl w:val="3"/>
                <w:numId w:val="1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للشركات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الموردين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المقاولين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ثم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للمسؤول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المشتريات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4414F2">
            <w:pPr>
              <w:pStyle w:val="ListParagraph"/>
              <w:numPr>
                <w:ilvl w:val="3"/>
                <w:numId w:val="1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بحضور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مؤلفة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مندوب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وزارة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الحكم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ووزارة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بالإضافة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المشتريات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4414F2">
            <w:pPr>
              <w:pStyle w:val="ListParagraph"/>
              <w:numPr>
                <w:ilvl w:val="3"/>
                <w:numId w:val="1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توصية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اللجنة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لاتخاذ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بترسية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4414F2">
            <w:pPr>
              <w:pStyle w:val="ListParagraph"/>
              <w:numPr>
                <w:ilvl w:val="3"/>
                <w:numId w:val="1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عمل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لإبلاغ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4414F2">
            <w:pPr>
              <w:pStyle w:val="ListParagraph"/>
              <w:numPr>
                <w:ilvl w:val="3"/>
                <w:numId w:val="17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المباشرة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وتوريد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0F4F2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C63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C63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C63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C63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C63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C63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C63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C638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المالية</w:t>
      </w:r>
    </w:p>
    <w:p w:rsidR="00A15785" w:rsidRPr="00595D68" w:rsidRDefault="00A15785" w:rsidP="008C638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استرداد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كفالة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حسن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التنفيذ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وفق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شروط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أسبوع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والهندسية</w:t>
            </w:r>
          </w:p>
        </w:tc>
      </w:tr>
    </w:tbl>
    <w:p w:rsidR="00A15785" w:rsidRPr="00595D68" w:rsidRDefault="00A15785" w:rsidP="008C638D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pStyle w:val="ListParagraph"/>
              <w:bidi/>
              <w:spacing w:after="0" w:line="240" w:lineRule="auto"/>
              <w:ind w:left="28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العقود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والاتفاقيات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المبرمة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كفالة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صيانة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المشروع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59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استرداد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كفالة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الانتهاء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المشروع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59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العطاء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واستيفائه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لكافة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الشروط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الشروط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استرداد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كفالة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8C63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</w:rPr>
      </w:pPr>
    </w:p>
    <w:p w:rsidR="00A15785" w:rsidRPr="00595D68" w:rsidRDefault="00A15785" w:rsidP="00972A8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972A8D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مواطنة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أو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تأكيد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اسم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أو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ساكن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مدينة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</w:p>
        </w:tc>
      </w:tr>
    </w:tbl>
    <w:p w:rsidR="00A15785" w:rsidRPr="00595D68" w:rsidRDefault="00A15785" w:rsidP="00972A8D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972A8D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393FAC">
            <w:pPr>
              <w:pStyle w:val="ListParagraph"/>
              <w:bidi/>
              <w:spacing w:after="0" w:line="240" w:lineRule="auto"/>
              <w:ind w:left="64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80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0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0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ساكن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مدينة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80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إخراج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مواطنة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80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وثيقة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بالاسم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المعدل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تصريح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مشفوع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بالقسم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المحكمة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 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972A8D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0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0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60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0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972A8D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601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601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B601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601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6012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B6012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إثبات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حال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</w:p>
        </w:tc>
      </w:tr>
    </w:tbl>
    <w:p w:rsidR="00A15785" w:rsidRPr="00595D68" w:rsidRDefault="00A15785" w:rsidP="00B60128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393FAC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78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8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79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9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79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9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hanging="72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B601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B601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D6CC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D6CC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D6CC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D6CC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D6CC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2D6CC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2D6CC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2D6CC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عدم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ممانعة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فتح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مصلحة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</w:p>
        </w:tc>
      </w:tr>
    </w:tbl>
    <w:p w:rsidR="00A15785" w:rsidRPr="00595D68" w:rsidRDefault="00A15785" w:rsidP="002D6CCB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393FAC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77"/>
              </w:numPr>
              <w:tabs>
                <w:tab w:val="clear" w:pos="720"/>
                <w:tab w:val="num" w:pos="1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77"/>
              </w:numPr>
              <w:tabs>
                <w:tab w:val="clear" w:pos="720"/>
                <w:tab w:val="num" w:pos="1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77"/>
              </w:numPr>
              <w:tabs>
                <w:tab w:val="clear" w:pos="720"/>
                <w:tab w:val="num" w:pos="1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المحل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الإيجار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77"/>
              </w:numPr>
              <w:tabs>
                <w:tab w:val="clear" w:pos="720"/>
                <w:tab w:val="num" w:pos="1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2.</w:t>
            </w:r>
          </w:p>
          <w:p w:rsidR="00A15785" w:rsidRPr="00595D68" w:rsidRDefault="00A15785" w:rsidP="00320952">
            <w:pPr>
              <w:numPr>
                <w:ilvl w:val="0"/>
                <w:numId w:val="77"/>
              </w:numPr>
              <w:tabs>
                <w:tab w:val="clear" w:pos="720"/>
                <w:tab w:val="num" w:pos="1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التأسيس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كانت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شركة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6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1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2D6CC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F730C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إثبات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مزاولة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مهنة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</w:p>
        </w:tc>
      </w:tr>
    </w:tbl>
    <w:p w:rsidR="00A15785" w:rsidRPr="00595D68" w:rsidRDefault="00A15785" w:rsidP="00F730C8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393FAC">
            <w:pPr>
              <w:pStyle w:val="ListParagraph"/>
              <w:bidi/>
              <w:spacing w:after="0" w:line="240" w:lineRule="auto"/>
              <w:ind w:left="36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76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6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2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2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62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2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F730C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730C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F730C8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عدم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ممانعة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الإيصال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بشبكة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الكهرباء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والمياه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والمجاري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</w:p>
        </w:tc>
      </w:tr>
    </w:tbl>
    <w:p w:rsidR="00A15785" w:rsidRPr="00595D68" w:rsidRDefault="00A15785" w:rsidP="00F730C8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D90B57">
            <w:pPr>
              <w:pStyle w:val="ListParagraph"/>
              <w:tabs>
                <w:tab w:val="right" w:pos="270"/>
              </w:tabs>
              <w:bidi/>
              <w:spacing w:after="0" w:line="240" w:lineRule="auto"/>
              <w:ind w:left="36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  <w:tab w:val="num" w:pos="180"/>
                <w:tab w:val="right" w:pos="27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إيجار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طالب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الخدمة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هو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مستأجر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  <w:tab w:val="num" w:pos="180"/>
                <w:tab w:val="right" w:pos="27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ممانعة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  <w:tab w:val="num" w:pos="180"/>
                <w:tab w:val="right" w:pos="27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الجيران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لعم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ممانعتهم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فقط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المستدعي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بتزويده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بخط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كهرباء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3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75"/>
              </w:numPr>
              <w:tabs>
                <w:tab w:val="clear" w:pos="720"/>
                <w:tab w:val="num" w:pos="180"/>
                <w:tab w:val="right" w:pos="27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320952">
            <w:pPr>
              <w:numPr>
                <w:ilvl w:val="0"/>
                <w:numId w:val="75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لمفتش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للكشف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الواقع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الأبنية،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مدير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لإبداء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مطالعاتهم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الربط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بشبكة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المياه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المجاري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إرفاق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دليل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موقع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حديث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المعاملة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فقط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حالة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رغبة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الخدمة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بالربط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بشبكة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الكهرباء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(3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غير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مرخصة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تجارية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سكرتيرة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بتجهيز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الممانعة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الممانعة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3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8B4D3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B4D3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B4D3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8B4D3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إثبات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ملكية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أو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عدم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ملكية</w:t>
      </w:r>
    </w:p>
    <w:p w:rsidR="00A15785" w:rsidRPr="00595D68" w:rsidRDefault="00A15785" w:rsidP="008B4D3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باللغتين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العربية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والانجليزية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</w:tbl>
    <w:p w:rsidR="00A15785" w:rsidRPr="00595D68" w:rsidRDefault="00A15785" w:rsidP="008B4D32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D90B57">
            <w:pPr>
              <w:pStyle w:val="ListParagraph"/>
              <w:bidi/>
              <w:spacing w:after="0" w:line="240" w:lineRule="auto"/>
              <w:ind w:left="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  <w:p w:rsidR="00A15785" w:rsidRPr="00595D68" w:rsidRDefault="00A15785" w:rsidP="00D90B57">
            <w:pPr>
              <w:pStyle w:val="ListParagraph"/>
              <w:bidi/>
              <w:spacing w:after="0" w:line="240" w:lineRule="auto"/>
              <w:ind w:left="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73"/>
              </w:numPr>
              <w:tabs>
                <w:tab w:val="clear" w:pos="720"/>
                <w:tab w:val="num" w:pos="1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73"/>
              </w:numPr>
              <w:tabs>
                <w:tab w:val="clear" w:pos="720"/>
                <w:tab w:val="num" w:pos="1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وجواز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السفر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ساري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المفعول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3"/>
              </w:numPr>
              <w:tabs>
                <w:tab w:val="clear" w:pos="720"/>
                <w:tab w:val="num" w:pos="1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طابو،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إخراج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مالية،الخ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...).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74"/>
              </w:numPr>
              <w:tabs>
                <w:tab w:val="clear" w:pos="736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4"/>
              </w:numPr>
              <w:tabs>
                <w:tab w:val="clear" w:pos="736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74"/>
              </w:numPr>
              <w:tabs>
                <w:tab w:val="clear" w:pos="736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4"/>
              </w:numPr>
              <w:tabs>
                <w:tab w:val="clear" w:pos="736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8B4D3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9127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9127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9127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9127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9127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59127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</w:p>
    <w:p w:rsidR="00A15785" w:rsidRPr="00595D68" w:rsidRDefault="00A15785" w:rsidP="0059127B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حسن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سلوك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</w:p>
        </w:tc>
      </w:tr>
    </w:tbl>
    <w:p w:rsidR="00A15785" w:rsidRPr="00595D68" w:rsidRDefault="00A15785" w:rsidP="0059127B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D90B57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  <w:p w:rsidR="00A15785" w:rsidRPr="00595D68" w:rsidRDefault="00A15785" w:rsidP="00D90B57">
            <w:pPr>
              <w:pStyle w:val="ListParagraph"/>
              <w:bidi/>
              <w:spacing w:after="0" w:line="240" w:lineRule="auto"/>
              <w:ind w:left="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72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2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4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4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64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4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59127B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B4D3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6D647F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طلب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معلومات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عن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قطعة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أرض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50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</w:tbl>
    <w:p w:rsidR="00A15785" w:rsidRPr="00595D68" w:rsidRDefault="00A15785" w:rsidP="006D647F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725EF2">
            <w:pPr>
              <w:pStyle w:val="ListParagraph"/>
              <w:bidi/>
              <w:spacing w:after="0" w:line="240" w:lineRule="auto"/>
              <w:ind w:left="16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71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1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طابو،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إخراج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مالية،الخ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...)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تثبت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لتلك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6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5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84714">
            <w:pPr>
              <w:bidi/>
              <w:spacing w:after="0" w:line="240" w:lineRule="auto"/>
              <w:ind w:left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  <w:p w:rsidR="00A15785" w:rsidRPr="00595D68" w:rsidRDefault="00A15785" w:rsidP="00384714">
            <w:pPr>
              <w:bidi/>
              <w:spacing w:after="0" w:line="240" w:lineRule="auto"/>
              <w:ind w:left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ملاحظة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تعطى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هذه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قطعة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الأرض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يطلب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معلومات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عنها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.</w:t>
            </w:r>
          </w:p>
          <w:p w:rsidR="00A15785" w:rsidRPr="00595D68" w:rsidRDefault="00A15785" w:rsidP="00384714">
            <w:pPr>
              <w:bidi/>
              <w:spacing w:after="0" w:line="240" w:lineRule="auto"/>
              <w:ind w:left="286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6D647F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B4D3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1B35F3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تقديم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شكاوي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عامة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فورا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نوع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الشكوى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</w:tbl>
    <w:p w:rsidR="00A15785" w:rsidRPr="00595D68" w:rsidRDefault="00A15785" w:rsidP="001B35F3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725EF2">
            <w:pPr>
              <w:pStyle w:val="ListParagraph"/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  <w:p w:rsidR="00A15785" w:rsidRPr="00595D68" w:rsidRDefault="00A15785" w:rsidP="00725EF2">
            <w:pPr>
              <w:pStyle w:val="ListParagraph"/>
              <w:bidi/>
              <w:spacing w:after="0" w:line="240" w:lineRule="auto"/>
              <w:ind w:left="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70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70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left="180" w:hanging="18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6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الشكوى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6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الشكوى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66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الشكوى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وذوات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العلاقة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6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للدوائر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لحلها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الأصول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6"/>
              </w:numPr>
              <w:bidi/>
              <w:spacing w:after="0" w:line="240" w:lineRule="auto"/>
              <w:ind w:left="286" w:hanging="28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توجيه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شكوى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رسميا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1B35F3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براءة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ذمة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لأغراض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الطابو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(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شهادة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معارف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>)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20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شيكل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</w:tbl>
    <w:p w:rsidR="00A15785" w:rsidRPr="00595D68" w:rsidRDefault="00A15785" w:rsidP="001B35F3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725EF2">
            <w:pPr>
              <w:pStyle w:val="ListParagraph"/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320952">
            <w:pPr>
              <w:pStyle w:val="ListParagraph"/>
              <w:numPr>
                <w:ilvl w:val="0"/>
                <w:numId w:val="69"/>
              </w:numPr>
              <w:tabs>
                <w:tab w:val="clear" w:pos="10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pStyle w:val="ListParagraph"/>
              <w:numPr>
                <w:ilvl w:val="0"/>
                <w:numId w:val="69"/>
              </w:numPr>
              <w:tabs>
                <w:tab w:val="clear" w:pos="108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9"/>
              </w:numPr>
              <w:tabs>
                <w:tab w:val="clear" w:pos="1080"/>
                <w:tab w:val="num" w:pos="360"/>
              </w:tabs>
              <w:bidi/>
              <w:spacing w:after="0" w:line="240" w:lineRule="auto"/>
              <w:ind w:left="36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إثبات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ملكية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(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تسجيل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طابو،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إخراج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مالية،الخ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...).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7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7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A15785" w:rsidRPr="00595D68" w:rsidRDefault="00A15785" w:rsidP="00320952">
            <w:pPr>
              <w:numPr>
                <w:ilvl w:val="0"/>
                <w:numId w:val="67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للتأكد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يترتب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المستدعي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7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الهندسية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للتأكد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يترتب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المستدعي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مخالفات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أبنية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7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الصحة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للتأكد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أنه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يترتب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المستدعي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مخالفات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حرفية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صناعية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7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دفع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7"/>
              </w:numPr>
              <w:bidi/>
              <w:spacing w:after="0" w:line="240" w:lineRule="auto"/>
              <w:ind w:left="196" w:hanging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منح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المواطن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فيما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إذا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استوفى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البيانات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أعلاه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خلال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  <w:bookmarkStart w:id="0" w:name="_GoBack"/>
      <w:bookmarkEnd w:id="0"/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1B35F3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E48F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E48F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8E48F2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تدريب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في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البلدية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_  </w:t>
            </w:r>
          </w:p>
        </w:tc>
        <w:tc>
          <w:tcPr>
            <w:tcW w:w="4788" w:type="dxa"/>
          </w:tcPr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B374B3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</w:tbl>
    <w:p w:rsidR="00A15785" w:rsidRPr="00595D68" w:rsidRDefault="00A15785" w:rsidP="008E48F2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1A53C8">
            <w:pPr>
              <w:pStyle w:val="ListParagraph"/>
              <w:bidi/>
              <w:spacing w:after="0" w:line="240" w:lineRule="auto"/>
              <w:ind w:left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294037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التعليمية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294037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320952">
            <w:pPr>
              <w:numPr>
                <w:ilvl w:val="0"/>
                <w:numId w:val="6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تحويل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للتنسيق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هي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ضمن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اختصاص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الطالب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كتاب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رد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للمؤسسة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ينتمي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إليها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الطالب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320952">
            <w:pPr>
              <w:numPr>
                <w:ilvl w:val="0"/>
                <w:numId w:val="68"/>
              </w:numPr>
              <w:bidi/>
              <w:spacing w:after="0" w:line="240" w:lineRule="auto"/>
              <w:ind w:left="286" w:hanging="270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تزويد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الطالب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بشهادة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تقيد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والتزام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بالحضور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وملاحظات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أشرف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أثناء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فترة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التدريب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بعد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انتهاء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التدريب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8E48F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8E48F2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27C28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9106C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843E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843E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0843E6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9106C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Default="00A15785" w:rsidP="009106C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F96FA9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9106C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9106C0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الخدمات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الإدارية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</w:p>
    <w:p w:rsidR="00A15785" w:rsidRPr="00595D68" w:rsidRDefault="00A15785" w:rsidP="009106C0">
      <w:pPr>
        <w:bidi/>
        <w:spacing w:line="240" w:lineRule="auto"/>
        <w:jc w:val="center"/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</w:pP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استئجار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عقار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ملك</w:t>
      </w:r>
      <w:r w:rsidRPr="00595D68">
        <w:rPr>
          <w:rFonts w:ascii="Traditional Arabic" w:hAnsi="Traditional Arabic" w:cs="Simplified Arabic"/>
          <w:b/>
          <w:bCs/>
          <w:i/>
          <w:iCs/>
          <w:sz w:val="24"/>
          <w:szCs w:val="24"/>
          <w:u w:val="single"/>
          <w:rtl/>
        </w:rPr>
        <w:t xml:space="preserve"> </w:t>
      </w:r>
      <w:r w:rsidRPr="00595D68">
        <w:rPr>
          <w:rFonts w:ascii="Traditional Arabic" w:hAnsi="Traditional Arabic" w:cs="Simplified Arabic" w:hint="cs"/>
          <w:b/>
          <w:bCs/>
          <w:i/>
          <w:iCs/>
          <w:sz w:val="24"/>
          <w:szCs w:val="24"/>
          <w:u w:val="single"/>
          <w:rtl/>
        </w:rPr>
        <w:t>البلدية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A15785" w:rsidRPr="00595D68">
        <w:trPr>
          <w:jc w:val="right"/>
        </w:trPr>
        <w:tc>
          <w:tcPr>
            <w:tcW w:w="4788" w:type="dxa"/>
          </w:tcPr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الرسوم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مجاني</w:t>
            </w:r>
          </w:p>
        </w:tc>
        <w:tc>
          <w:tcPr>
            <w:tcW w:w="4788" w:type="dxa"/>
          </w:tcPr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الوقت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اللازم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لانجازها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  <w:t>:</w:t>
            </w:r>
          </w:p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يومين</w:t>
            </w:r>
          </w:p>
        </w:tc>
      </w:tr>
      <w:tr w:rsidR="00A15785" w:rsidRPr="00595D68">
        <w:trPr>
          <w:trHeight w:val="647"/>
          <w:jc w:val="right"/>
        </w:trPr>
        <w:tc>
          <w:tcPr>
            <w:tcW w:w="4788" w:type="dxa"/>
          </w:tcPr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المساندة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_  </w:t>
            </w:r>
          </w:p>
        </w:tc>
        <w:tc>
          <w:tcPr>
            <w:tcW w:w="4788" w:type="dxa"/>
          </w:tcPr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الجهة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المنفذة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الإدارية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</w:tbl>
    <w:p w:rsidR="00A15785" w:rsidRPr="00595D68" w:rsidRDefault="00A15785" w:rsidP="009106C0">
      <w:pPr>
        <w:bidi/>
        <w:jc w:val="center"/>
        <w:rPr>
          <w:rFonts w:ascii="Traditional Arabic" w:hAnsi="Traditional Arabic" w:cs="Simplified Arabic"/>
          <w:b/>
          <w:bCs/>
          <w:sz w:val="24"/>
          <w:szCs w:val="24"/>
          <w:rtl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8"/>
        <w:gridCol w:w="4248"/>
      </w:tblGrid>
      <w:tr w:rsidR="00A15785" w:rsidRPr="00595D68">
        <w:trPr>
          <w:jc w:val="right"/>
        </w:trPr>
        <w:tc>
          <w:tcPr>
            <w:tcW w:w="5328" w:type="dxa"/>
          </w:tcPr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السند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القانوني</w:t>
            </w:r>
          </w:p>
        </w:tc>
        <w:tc>
          <w:tcPr>
            <w:tcW w:w="4248" w:type="dxa"/>
          </w:tcPr>
          <w:p w:rsidR="00A15785" w:rsidRPr="00595D68" w:rsidRDefault="00A15785" w:rsidP="00EF13B2">
            <w:pPr>
              <w:bidi/>
              <w:spacing w:after="0" w:line="240" w:lineRule="auto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: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الوثائق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المطلوبة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trHeight w:val="548"/>
          <w:jc w:val="right"/>
        </w:trPr>
        <w:tc>
          <w:tcPr>
            <w:tcW w:w="5328" w:type="dxa"/>
          </w:tcPr>
          <w:p w:rsidR="00A15785" w:rsidRPr="00595D68" w:rsidRDefault="00A15785" w:rsidP="00EF13B2">
            <w:pPr>
              <w:pStyle w:val="ListParagraph"/>
              <w:bidi/>
              <w:spacing w:after="0" w:line="240" w:lineRule="auto"/>
              <w:ind w:left="196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حسب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القوانين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والأنظمة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المعمول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بها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في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</w:tc>
        <w:tc>
          <w:tcPr>
            <w:tcW w:w="4248" w:type="dxa"/>
          </w:tcPr>
          <w:p w:rsidR="00A15785" w:rsidRPr="00595D68" w:rsidRDefault="00A15785" w:rsidP="00EF13B2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</w:p>
          <w:p w:rsidR="00A15785" w:rsidRPr="00595D68" w:rsidRDefault="00A15785" w:rsidP="00CA7D2F">
            <w:pPr>
              <w:bidi/>
              <w:spacing w:after="0" w:line="240" w:lineRule="auto"/>
              <w:ind w:left="9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صورة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الهوية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الشخصية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EF13B2">
            <w:pPr>
              <w:bidi/>
              <w:spacing w:after="0" w:line="240" w:lineRule="auto"/>
              <w:ind w:left="720"/>
              <w:jc w:val="center"/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u w:val="single"/>
                <w:rtl/>
              </w:rPr>
              <w:t>التنفيذ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</w:tc>
      </w:tr>
      <w:tr w:rsidR="00A15785" w:rsidRPr="00595D68">
        <w:trPr>
          <w:jc w:val="right"/>
        </w:trPr>
        <w:tc>
          <w:tcPr>
            <w:tcW w:w="9576" w:type="dxa"/>
            <w:gridSpan w:val="2"/>
          </w:tcPr>
          <w:p w:rsidR="00A15785" w:rsidRPr="00595D68" w:rsidRDefault="00A15785" w:rsidP="00CA7D2F">
            <w:pPr>
              <w:numPr>
                <w:ilvl w:val="0"/>
                <w:numId w:val="84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يقدم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صاحب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براءة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ذمة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بحيث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يكون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سدد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جميع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الضرائب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والالتزامات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المترتبة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عليه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وضريبة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الأملاك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  <w:t>.</w:t>
            </w:r>
          </w:p>
          <w:p w:rsidR="00A15785" w:rsidRPr="00595D68" w:rsidRDefault="00A15785" w:rsidP="00EF13B2">
            <w:pPr>
              <w:numPr>
                <w:ilvl w:val="0"/>
                <w:numId w:val="84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تقديم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استئجار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عقار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لدى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مركز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خدمات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الجمهور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EF13B2">
            <w:pPr>
              <w:numPr>
                <w:ilvl w:val="0"/>
                <w:numId w:val="84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يتم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دراسة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وتدقيق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الطلب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من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قبل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البلدي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الذي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بدوره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يقرر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بالموافقة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أو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الرفض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A7D2F">
            <w:pPr>
              <w:numPr>
                <w:ilvl w:val="0"/>
                <w:numId w:val="84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يبلغ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الموطن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بفحوى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قرار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المجلس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  <w:p w:rsidR="00A15785" w:rsidRPr="00595D68" w:rsidRDefault="00A15785" w:rsidP="00CA7D2F">
            <w:pPr>
              <w:numPr>
                <w:ilvl w:val="0"/>
                <w:numId w:val="84"/>
              </w:numPr>
              <w:bidi/>
              <w:spacing w:after="0" w:line="240" w:lineRule="auto"/>
              <w:rPr>
                <w:rFonts w:ascii="Traditional Arabic" w:hAnsi="Traditional Arabic" w:cs="Simplified Arabic"/>
                <w:b/>
                <w:bCs/>
                <w:sz w:val="24"/>
                <w:szCs w:val="24"/>
              </w:rPr>
            </w:pP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يحول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طلبه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إلى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الدائرة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المالية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والقانونية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لاستكمال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إجراءات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595D68">
              <w:rPr>
                <w:rFonts w:ascii="Traditional Arabic" w:hAnsi="Traditional Arabic" w:cs="Simplified Arabic" w:hint="cs"/>
                <w:b/>
                <w:bCs/>
                <w:sz w:val="24"/>
                <w:szCs w:val="24"/>
                <w:rtl/>
              </w:rPr>
              <w:t>الاستئجار</w:t>
            </w:r>
            <w:r w:rsidRPr="00595D68">
              <w:rPr>
                <w:rFonts w:ascii="Traditional Arabic" w:hAnsi="Traditional Arabic" w:cs="Simplified Arabic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A15785" w:rsidRPr="00595D68" w:rsidRDefault="00A15785" w:rsidP="009106C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9106C0">
      <w:pPr>
        <w:tabs>
          <w:tab w:val="left" w:pos="6240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p w:rsidR="00A15785" w:rsidRPr="00595D68" w:rsidRDefault="00A15785" w:rsidP="00D27C28">
      <w:pPr>
        <w:tabs>
          <w:tab w:val="left" w:pos="1805"/>
        </w:tabs>
        <w:bidi/>
        <w:rPr>
          <w:rFonts w:ascii="Traditional Arabic" w:hAnsi="Traditional Arabic" w:cs="Simplified Arabic"/>
          <w:sz w:val="24"/>
          <w:szCs w:val="24"/>
          <w:rtl/>
        </w:rPr>
      </w:pPr>
    </w:p>
    <w:sectPr w:rsidR="00A15785" w:rsidRPr="00595D68" w:rsidSect="00C04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785" w:rsidRDefault="00A15785" w:rsidP="00A212F5">
      <w:pPr>
        <w:spacing w:after="0" w:line="240" w:lineRule="auto"/>
      </w:pPr>
      <w:r>
        <w:separator/>
      </w:r>
    </w:p>
  </w:endnote>
  <w:endnote w:type="continuationSeparator" w:id="0">
    <w:p w:rsidR="00A15785" w:rsidRDefault="00A15785" w:rsidP="00A2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785" w:rsidRDefault="00A15785" w:rsidP="00A212F5">
      <w:pPr>
        <w:spacing w:after="0" w:line="240" w:lineRule="auto"/>
      </w:pPr>
      <w:r>
        <w:separator/>
      </w:r>
    </w:p>
  </w:footnote>
  <w:footnote w:type="continuationSeparator" w:id="0">
    <w:p w:rsidR="00A15785" w:rsidRDefault="00A15785" w:rsidP="00A21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1DE4"/>
    <w:multiLevelType w:val="hybridMultilevel"/>
    <w:tmpl w:val="11589A5E"/>
    <w:lvl w:ilvl="0" w:tplc="70B2E7B4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 w:hint="default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">
    <w:nsid w:val="03E351FE"/>
    <w:multiLevelType w:val="hybridMultilevel"/>
    <w:tmpl w:val="8C82DB9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8F42AA"/>
    <w:multiLevelType w:val="hybridMultilevel"/>
    <w:tmpl w:val="8E8E6A3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E53850"/>
    <w:multiLevelType w:val="hybridMultilevel"/>
    <w:tmpl w:val="2D5EC5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7E34B05"/>
    <w:multiLevelType w:val="hybridMultilevel"/>
    <w:tmpl w:val="A120D224"/>
    <w:lvl w:ilvl="0" w:tplc="C4B84DDC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z w:val="24"/>
        <w:u w:val="none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8D61C5B"/>
    <w:multiLevelType w:val="hybridMultilevel"/>
    <w:tmpl w:val="E6248B34"/>
    <w:lvl w:ilvl="0" w:tplc="C5C47276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6">
    <w:nsid w:val="09A835F7"/>
    <w:multiLevelType w:val="hybridMultilevel"/>
    <w:tmpl w:val="F54272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B6F507F"/>
    <w:multiLevelType w:val="hybridMultilevel"/>
    <w:tmpl w:val="C80AC678"/>
    <w:lvl w:ilvl="0" w:tplc="9BFA7332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8">
    <w:nsid w:val="0D9D7AEE"/>
    <w:multiLevelType w:val="hybridMultilevel"/>
    <w:tmpl w:val="19E23462"/>
    <w:lvl w:ilvl="0" w:tplc="C4B84DDC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FA71BFB"/>
    <w:multiLevelType w:val="hybridMultilevel"/>
    <w:tmpl w:val="9E221E2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0">
    <w:nsid w:val="104F6AA2"/>
    <w:multiLevelType w:val="hybridMultilevel"/>
    <w:tmpl w:val="2F6CCF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107617F"/>
    <w:multiLevelType w:val="hybridMultilevel"/>
    <w:tmpl w:val="08F63922"/>
    <w:lvl w:ilvl="0" w:tplc="0409000F">
      <w:start w:val="1"/>
      <w:numFmt w:val="decimal"/>
      <w:lvlText w:val="%1."/>
      <w:lvlJc w:val="left"/>
      <w:pPr>
        <w:ind w:left="73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5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7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9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1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3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5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7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96" w:hanging="180"/>
      </w:pPr>
      <w:rPr>
        <w:rFonts w:cs="Times New Roman"/>
      </w:rPr>
    </w:lvl>
  </w:abstractNum>
  <w:abstractNum w:abstractNumId="12">
    <w:nsid w:val="123127C1"/>
    <w:multiLevelType w:val="hybridMultilevel"/>
    <w:tmpl w:val="B37C09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2700279"/>
    <w:multiLevelType w:val="hybridMultilevel"/>
    <w:tmpl w:val="BE7E5D6E"/>
    <w:lvl w:ilvl="0" w:tplc="C3284E36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4">
    <w:nsid w:val="13196BED"/>
    <w:multiLevelType w:val="hybridMultilevel"/>
    <w:tmpl w:val="54580EC8"/>
    <w:lvl w:ilvl="0" w:tplc="0A164D8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/>
        <w:bCs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4036D43"/>
    <w:multiLevelType w:val="hybridMultilevel"/>
    <w:tmpl w:val="FFF4C5E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40D59EC"/>
    <w:multiLevelType w:val="hybridMultilevel"/>
    <w:tmpl w:val="2DF0DD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6161136"/>
    <w:multiLevelType w:val="hybridMultilevel"/>
    <w:tmpl w:val="135E3B6E"/>
    <w:lvl w:ilvl="0" w:tplc="234444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16695EA9"/>
    <w:multiLevelType w:val="hybridMultilevel"/>
    <w:tmpl w:val="CFF2F198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17EF4FDD"/>
    <w:multiLevelType w:val="hybridMultilevel"/>
    <w:tmpl w:val="2FAC68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85813A3"/>
    <w:multiLevelType w:val="hybridMultilevel"/>
    <w:tmpl w:val="0840C20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18EF4DB0"/>
    <w:multiLevelType w:val="hybridMultilevel"/>
    <w:tmpl w:val="610C8922"/>
    <w:lvl w:ilvl="0" w:tplc="0A164D8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/>
        <w:bCs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19731391"/>
    <w:multiLevelType w:val="hybridMultilevel"/>
    <w:tmpl w:val="9EBAF6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A52794E"/>
    <w:multiLevelType w:val="hybridMultilevel"/>
    <w:tmpl w:val="6EDC53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1C534A66"/>
    <w:multiLevelType w:val="hybridMultilevel"/>
    <w:tmpl w:val="BCACCD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1E554C58"/>
    <w:multiLevelType w:val="hybridMultilevel"/>
    <w:tmpl w:val="ED1E3B5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1FCF1118"/>
    <w:multiLevelType w:val="hybridMultilevel"/>
    <w:tmpl w:val="A29CE8E2"/>
    <w:lvl w:ilvl="0" w:tplc="A51E065E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27">
    <w:nsid w:val="201869C1"/>
    <w:multiLevelType w:val="hybridMultilevel"/>
    <w:tmpl w:val="F0B637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20A8052D"/>
    <w:multiLevelType w:val="hybridMultilevel"/>
    <w:tmpl w:val="8678387A"/>
    <w:lvl w:ilvl="0" w:tplc="0A164D8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/>
        <w:bCs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2566786A"/>
    <w:multiLevelType w:val="hybridMultilevel"/>
    <w:tmpl w:val="B59A72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82009B6"/>
    <w:multiLevelType w:val="hybridMultilevel"/>
    <w:tmpl w:val="665AEA24"/>
    <w:lvl w:ilvl="0" w:tplc="0A164D8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/>
        <w:bCs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29670C60"/>
    <w:multiLevelType w:val="hybridMultilevel"/>
    <w:tmpl w:val="F6FEF770"/>
    <w:lvl w:ilvl="0" w:tplc="0934670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9C17EE7"/>
    <w:multiLevelType w:val="hybridMultilevel"/>
    <w:tmpl w:val="47A03AAA"/>
    <w:lvl w:ilvl="0" w:tplc="F934D2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29CA7718"/>
    <w:multiLevelType w:val="hybridMultilevel"/>
    <w:tmpl w:val="C3701544"/>
    <w:lvl w:ilvl="0" w:tplc="3C96AB6C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34">
    <w:nsid w:val="2BE532E7"/>
    <w:multiLevelType w:val="hybridMultilevel"/>
    <w:tmpl w:val="1C0A1C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D5F5B73"/>
    <w:multiLevelType w:val="hybridMultilevel"/>
    <w:tmpl w:val="78E2D884"/>
    <w:lvl w:ilvl="0" w:tplc="18D29EEE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36">
    <w:nsid w:val="2DE97B80"/>
    <w:multiLevelType w:val="hybridMultilevel"/>
    <w:tmpl w:val="6B7AB3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2E4D6D7A"/>
    <w:multiLevelType w:val="hybridMultilevel"/>
    <w:tmpl w:val="F4922508"/>
    <w:lvl w:ilvl="0" w:tplc="FDB0EC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319B48C9"/>
    <w:multiLevelType w:val="hybridMultilevel"/>
    <w:tmpl w:val="0D3E4890"/>
    <w:lvl w:ilvl="0" w:tplc="0A164D8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/>
        <w:bCs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36C866E2"/>
    <w:multiLevelType w:val="hybridMultilevel"/>
    <w:tmpl w:val="F3F49E52"/>
    <w:lvl w:ilvl="0" w:tplc="C4B84DDC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FC8AA0A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 w:hint="default"/>
        <w:b/>
        <w:bCs/>
        <w:sz w:val="24"/>
        <w:szCs w:val="24"/>
        <w:u w:val="none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 w:hint="default"/>
        <w:sz w:val="24"/>
        <w:u w:val="none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0">
    <w:nsid w:val="376F69F8"/>
    <w:multiLevelType w:val="hybridMultilevel"/>
    <w:tmpl w:val="1680A6A2"/>
    <w:lvl w:ilvl="0" w:tplc="040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41">
    <w:nsid w:val="3A673055"/>
    <w:multiLevelType w:val="hybridMultilevel"/>
    <w:tmpl w:val="FADA2ED0"/>
    <w:lvl w:ilvl="0" w:tplc="219A5D84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2">
    <w:nsid w:val="3AB03C3C"/>
    <w:multiLevelType w:val="hybridMultilevel"/>
    <w:tmpl w:val="12D4CD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3B3948B0"/>
    <w:multiLevelType w:val="hybridMultilevel"/>
    <w:tmpl w:val="95E299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3CAF3E41"/>
    <w:multiLevelType w:val="hybridMultilevel"/>
    <w:tmpl w:val="2B12BE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3CD736D0"/>
    <w:multiLevelType w:val="hybridMultilevel"/>
    <w:tmpl w:val="1AA8F11A"/>
    <w:lvl w:ilvl="0" w:tplc="219A5D84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6">
    <w:nsid w:val="3E481264"/>
    <w:multiLevelType w:val="hybridMultilevel"/>
    <w:tmpl w:val="84508B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43402049"/>
    <w:multiLevelType w:val="hybridMultilevel"/>
    <w:tmpl w:val="C7AA3C22"/>
    <w:lvl w:ilvl="0" w:tplc="3FA85FD6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>
    <w:nsid w:val="4435574D"/>
    <w:multiLevelType w:val="hybridMultilevel"/>
    <w:tmpl w:val="F2AA14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4C2D1FFE"/>
    <w:multiLevelType w:val="hybridMultilevel"/>
    <w:tmpl w:val="082E0C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C6B75A7"/>
    <w:multiLevelType w:val="hybridMultilevel"/>
    <w:tmpl w:val="D06ECB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4DBE4163"/>
    <w:multiLevelType w:val="hybridMultilevel"/>
    <w:tmpl w:val="2334D0CE"/>
    <w:lvl w:ilvl="0" w:tplc="75AEF39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2">
    <w:nsid w:val="4F547CB4"/>
    <w:multiLevelType w:val="hybridMultilevel"/>
    <w:tmpl w:val="6D061F6A"/>
    <w:lvl w:ilvl="0" w:tplc="B00EAADC">
      <w:start w:val="2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53">
    <w:nsid w:val="50023610"/>
    <w:multiLevelType w:val="hybridMultilevel"/>
    <w:tmpl w:val="6AFA53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50551A2A"/>
    <w:multiLevelType w:val="hybridMultilevel"/>
    <w:tmpl w:val="45789C8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>
    <w:nsid w:val="50BE573B"/>
    <w:multiLevelType w:val="hybridMultilevel"/>
    <w:tmpl w:val="918A07A2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6">
    <w:nsid w:val="51BD0EF0"/>
    <w:multiLevelType w:val="hybridMultilevel"/>
    <w:tmpl w:val="7C5AFD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52595D81"/>
    <w:multiLevelType w:val="hybridMultilevel"/>
    <w:tmpl w:val="CFD6E876"/>
    <w:lvl w:ilvl="0" w:tplc="C4B84DDC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54A34AD8"/>
    <w:multiLevelType w:val="hybridMultilevel"/>
    <w:tmpl w:val="C966E000"/>
    <w:lvl w:ilvl="0" w:tplc="75AEF39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553E067A"/>
    <w:multiLevelType w:val="hybridMultilevel"/>
    <w:tmpl w:val="79B80E1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57576D1E"/>
    <w:multiLevelType w:val="hybridMultilevel"/>
    <w:tmpl w:val="BA141110"/>
    <w:lvl w:ilvl="0" w:tplc="219A5D84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58452339"/>
    <w:multiLevelType w:val="hybridMultilevel"/>
    <w:tmpl w:val="F258E096"/>
    <w:lvl w:ilvl="0" w:tplc="0409000F">
      <w:start w:val="1"/>
      <w:numFmt w:val="decimal"/>
      <w:lvlText w:val="%1."/>
      <w:lvlJc w:val="left"/>
      <w:pPr>
        <w:tabs>
          <w:tab w:val="num" w:pos="736"/>
        </w:tabs>
        <w:ind w:left="73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56"/>
        </w:tabs>
        <w:ind w:left="145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76"/>
        </w:tabs>
        <w:ind w:left="217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96"/>
        </w:tabs>
        <w:ind w:left="289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16"/>
        </w:tabs>
        <w:ind w:left="361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36"/>
        </w:tabs>
        <w:ind w:left="433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56"/>
        </w:tabs>
        <w:ind w:left="505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76"/>
        </w:tabs>
        <w:ind w:left="577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96"/>
        </w:tabs>
        <w:ind w:left="6496" w:hanging="180"/>
      </w:pPr>
      <w:rPr>
        <w:rFonts w:cs="Times New Roman"/>
      </w:rPr>
    </w:lvl>
  </w:abstractNum>
  <w:abstractNum w:abstractNumId="62">
    <w:nsid w:val="61444621"/>
    <w:multiLevelType w:val="hybridMultilevel"/>
    <w:tmpl w:val="2416D8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627626AC"/>
    <w:multiLevelType w:val="hybridMultilevel"/>
    <w:tmpl w:val="0ACA4510"/>
    <w:lvl w:ilvl="0" w:tplc="9992150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64">
    <w:nsid w:val="64222F40"/>
    <w:multiLevelType w:val="hybridMultilevel"/>
    <w:tmpl w:val="E2A20A5A"/>
    <w:lvl w:ilvl="0" w:tplc="0A164D8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/>
        <w:bCs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645725AB"/>
    <w:multiLevelType w:val="hybridMultilevel"/>
    <w:tmpl w:val="B1324BAE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6">
    <w:nsid w:val="64CE0365"/>
    <w:multiLevelType w:val="hybridMultilevel"/>
    <w:tmpl w:val="F1EC8E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67207844"/>
    <w:multiLevelType w:val="hybridMultilevel"/>
    <w:tmpl w:val="2862B8B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68">
    <w:nsid w:val="6887482E"/>
    <w:multiLevelType w:val="hybridMultilevel"/>
    <w:tmpl w:val="A12EF4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6C6D639A"/>
    <w:multiLevelType w:val="hybridMultilevel"/>
    <w:tmpl w:val="1158CE2C"/>
    <w:lvl w:ilvl="0" w:tplc="8AC4E1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6FA02216"/>
    <w:multiLevelType w:val="hybridMultilevel"/>
    <w:tmpl w:val="C03427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73CC2CBA"/>
    <w:multiLevelType w:val="hybridMultilevel"/>
    <w:tmpl w:val="94121770"/>
    <w:lvl w:ilvl="0" w:tplc="BCBE38C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72">
    <w:nsid w:val="74AF2B35"/>
    <w:multiLevelType w:val="hybridMultilevel"/>
    <w:tmpl w:val="E1003A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79212D03"/>
    <w:multiLevelType w:val="hybridMultilevel"/>
    <w:tmpl w:val="4C8C2574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74">
    <w:nsid w:val="796E4D07"/>
    <w:multiLevelType w:val="hybridMultilevel"/>
    <w:tmpl w:val="93D0FB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7A515458"/>
    <w:multiLevelType w:val="hybridMultilevel"/>
    <w:tmpl w:val="BFB29EC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7A6378A3"/>
    <w:multiLevelType w:val="hybridMultilevel"/>
    <w:tmpl w:val="9F9469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7B280375"/>
    <w:multiLevelType w:val="hybridMultilevel"/>
    <w:tmpl w:val="89D64BC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7C42493F"/>
    <w:multiLevelType w:val="hybridMultilevel"/>
    <w:tmpl w:val="608086C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9">
    <w:nsid w:val="7C814083"/>
    <w:multiLevelType w:val="hybridMultilevel"/>
    <w:tmpl w:val="4F3E58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7D7554D0"/>
    <w:multiLevelType w:val="hybridMultilevel"/>
    <w:tmpl w:val="6A5CDB2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1">
    <w:nsid w:val="7E263E2A"/>
    <w:multiLevelType w:val="hybridMultilevel"/>
    <w:tmpl w:val="99E8E81C"/>
    <w:lvl w:ilvl="0" w:tplc="0A164D8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/>
        <w:bCs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7EAE2EAA"/>
    <w:multiLevelType w:val="hybridMultilevel"/>
    <w:tmpl w:val="CE9497E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3">
    <w:nsid w:val="7F570B9D"/>
    <w:multiLevelType w:val="hybridMultilevel"/>
    <w:tmpl w:val="7744CA52"/>
    <w:lvl w:ilvl="0" w:tplc="0A164D80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b/>
        <w:bCs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23"/>
  </w:num>
  <w:num w:numId="3">
    <w:abstractNumId w:val="47"/>
  </w:num>
  <w:num w:numId="4">
    <w:abstractNumId w:val="67"/>
  </w:num>
  <w:num w:numId="5">
    <w:abstractNumId w:val="59"/>
  </w:num>
  <w:num w:numId="6">
    <w:abstractNumId w:val="31"/>
  </w:num>
  <w:num w:numId="7">
    <w:abstractNumId w:val="15"/>
  </w:num>
  <w:num w:numId="8">
    <w:abstractNumId w:val="75"/>
  </w:num>
  <w:num w:numId="9">
    <w:abstractNumId w:val="51"/>
  </w:num>
  <w:num w:numId="10">
    <w:abstractNumId w:val="58"/>
  </w:num>
  <w:num w:numId="11">
    <w:abstractNumId w:val="25"/>
  </w:num>
  <w:num w:numId="12">
    <w:abstractNumId w:val="37"/>
  </w:num>
  <w:num w:numId="13">
    <w:abstractNumId w:val="69"/>
  </w:num>
  <w:num w:numId="14">
    <w:abstractNumId w:val="73"/>
  </w:num>
  <w:num w:numId="15">
    <w:abstractNumId w:val="9"/>
  </w:num>
  <w:num w:numId="16">
    <w:abstractNumId w:val="54"/>
  </w:num>
  <w:num w:numId="17">
    <w:abstractNumId w:val="26"/>
  </w:num>
  <w:num w:numId="18">
    <w:abstractNumId w:val="41"/>
  </w:num>
  <w:num w:numId="19">
    <w:abstractNumId w:val="60"/>
  </w:num>
  <w:num w:numId="20">
    <w:abstractNumId w:val="45"/>
  </w:num>
  <w:num w:numId="21">
    <w:abstractNumId w:val="13"/>
  </w:num>
  <w:num w:numId="22">
    <w:abstractNumId w:val="5"/>
  </w:num>
  <w:num w:numId="23">
    <w:abstractNumId w:val="52"/>
  </w:num>
  <w:num w:numId="24">
    <w:abstractNumId w:val="7"/>
  </w:num>
  <w:num w:numId="25">
    <w:abstractNumId w:val="17"/>
  </w:num>
  <w:num w:numId="26">
    <w:abstractNumId w:val="33"/>
  </w:num>
  <w:num w:numId="27">
    <w:abstractNumId w:val="71"/>
  </w:num>
  <w:num w:numId="28">
    <w:abstractNumId w:val="35"/>
  </w:num>
  <w:num w:numId="29">
    <w:abstractNumId w:val="63"/>
  </w:num>
  <w:num w:numId="30">
    <w:abstractNumId w:val="0"/>
  </w:num>
  <w:num w:numId="31">
    <w:abstractNumId w:val="39"/>
  </w:num>
  <w:num w:numId="32">
    <w:abstractNumId w:val="40"/>
  </w:num>
  <w:num w:numId="33">
    <w:abstractNumId w:val="4"/>
  </w:num>
  <w:num w:numId="34">
    <w:abstractNumId w:val="8"/>
  </w:num>
  <w:num w:numId="35">
    <w:abstractNumId w:val="57"/>
  </w:num>
  <w:num w:numId="36">
    <w:abstractNumId w:val="38"/>
  </w:num>
  <w:num w:numId="37">
    <w:abstractNumId w:val="30"/>
  </w:num>
  <w:num w:numId="38">
    <w:abstractNumId w:val="21"/>
  </w:num>
  <w:num w:numId="39">
    <w:abstractNumId w:val="83"/>
  </w:num>
  <w:num w:numId="40">
    <w:abstractNumId w:val="28"/>
  </w:num>
  <w:num w:numId="41">
    <w:abstractNumId w:val="14"/>
  </w:num>
  <w:num w:numId="42">
    <w:abstractNumId w:val="64"/>
  </w:num>
  <w:num w:numId="43">
    <w:abstractNumId w:val="11"/>
  </w:num>
  <w:num w:numId="44">
    <w:abstractNumId w:val="34"/>
  </w:num>
  <w:num w:numId="45">
    <w:abstractNumId w:val="46"/>
  </w:num>
  <w:num w:numId="46">
    <w:abstractNumId w:val="80"/>
  </w:num>
  <w:num w:numId="47">
    <w:abstractNumId w:val="77"/>
  </w:num>
  <w:num w:numId="48">
    <w:abstractNumId w:val="43"/>
  </w:num>
  <w:num w:numId="49">
    <w:abstractNumId w:val="48"/>
  </w:num>
  <w:num w:numId="50">
    <w:abstractNumId w:val="66"/>
  </w:num>
  <w:num w:numId="51">
    <w:abstractNumId w:val="2"/>
  </w:num>
  <w:num w:numId="52">
    <w:abstractNumId w:val="19"/>
  </w:num>
  <w:num w:numId="53">
    <w:abstractNumId w:val="27"/>
  </w:num>
  <w:num w:numId="54">
    <w:abstractNumId w:val="42"/>
  </w:num>
  <w:num w:numId="55">
    <w:abstractNumId w:val="16"/>
  </w:num>
  <w:num w:numId="56">
    <w:abstractNumId w:val="18"/>
  </w:num>
  <w:num w:numId="57">
    <w:abstractNumId w:val="72"/>
  </w:num>
  <w:num w:numId="58">
    <w:abstractNumId w:val="81"/>
  </w:num>
  <w:num w:numId="59">
    <w:abstractNumId w:val="55"/>
  </w:num>
  <w:num w:numId="60">
    <w:abstractNumId w:val="65"/>
  </w:num>
  <w:num w:numId="61">
    <w:abstractNumId w:val="29"/>
  </w:num>
  <w:num w:numId="62">
    <w:abstractNumId w:val="1"/>
  </w:num>
  <w:num w:numId="63">
    <w:abstractNumId w:val="22"/>
  </w:num>
  <w:num w:numId="64">
    <w:abstractNumId w:val="68"/>
  </w:num>
  <w:num w:numId="65">
    <w:abstractNumId w:val="49"/>
  </w:num>
  <w:num w:numId="66">
    <w:abstractNumId w:val="62"/>
  </w:num>
  <w:num w:numId="67">
    <w:abstractNumId w:val="10"/>
  </w:num>
  <w:num w:numId="68">
    <w:abstractNumId w:val="50"/>
  </w:num>
  <w:num w:numId="69">
    <w:abstractNumId w:val="78"/>
  </w:num>
  <w:num w:numId="70">
    <w:abstractNumId w:val="56"/>
  </w:num>
  <w:num w:numId="71">
    <w:abstractNumId w:val="36"/>
  </w:num>
  <w:num w:numId="72">
    <w:abstractNumId w:val="44"/>
  </w:num>
  <w:num w:numId="73">
    <w:abstractNumId w:val="70"/>
  </w:num>
  <w:num w:numId="74">
    <w:abstractNumId w:val="61"/>
  </w:num>
  <w:num w:numId="75">
    <w:abstractNumId w:val="12"/>
  </w:num>
  <w:num w:numId="76">
    <w:abstractNumId w:val="82"/>
  </w:num>
  <w:num w:numId="77">
    <w:abstractNumId w:val="53"/>
  </w:num>
  <w:num w:numId="78">
    <w:abstractNumId w:val="76"/>
  </w:num>
  <w:num w:numId="79">
    <w:abstractNumId w:val="3"/>
  </w:num>
  <w:num w:numId="80">
    <w:abstractNumId w:val="74"/>
  </w:num>
  <w:num w:numId="81">
    <w:abstractNumId w:val="20"/>
  </w:num>
  <w:num w:numId="82">
    <w:abstractNumId w:val="79"/>
  </w:num>
  <w:num w:numId="83">
    <w:abstractNumId w:val="24"/>
  </w:num>
  <w:num w:numId="8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74A8"/>
    <w:rsid w:val="00026581"/>
    <w:rsid w:val="00036DE9"/>
    <w:rsid w:val="000523D5"/>
    <w:rsid w:val="00053C79"/>
    <w:rsid w:val="0007135E"/>
    <w:rsid w:val="000843E6"/>
    <w:rsid w:val="00090822"/>
    <w:rsid w:val="000B28A0"/>
    <w:rsid w:val="000C2DE7"/>
    <w:rsid w:val="000F4F22"/>
    <w:rsid w:val="000F5698"/>
    <w:rsid w:val="001060DC"/>
    <w:rsid w:val="001211AB"/>
    <w:rsid w:val="00131AF7"/>
    <w:rsid w:val="00131FFF"/>
    <w:rsid w:val="0014376B"/>
    <w:rsid w:val="00150C6A"/>
    <w:rsid w:val="001608CE"/>
    <w:rsid w:val="00161C55"/>
    <w:rsid w:val="00180DFB"/>
    <w:rsid w:val="001A53C8"/>
    <w:rsid w:val="001B35F3"/>
    <w:rsid w:val="001C011F"/>
    <w:rsid w:val="001E533B"/>
    <w:rsid w:val="00222D23"/>
    <w:rsid w:val="0023225C"/>
    <w:rsid w:val="002369DC"/>
    <w:rsid w:val="0024585C"/>
    <w:rsid w:val="00246DCF"/>
    <w:rsid w:val="0024745D"/>
    <w:rsid w:val="00275683"/>
    <w:rsid w:val="002828BF"/>
    <w:rsid w:val="00294037"/>
    <w:rsid w:val="00295B40"/>
    <w:rsid w:val="002A51E0"/>
    <w:rsid w:val="002B33A4"/>
    <w:rsid w:val="002D2467"/>
    <w:rsid w:val="002D6CCB"/>
    <w:rsid w:val="003130AA"/>
    <w:rsid w:val="00320952"/>
    <w:rsid w:val="003255FC"/>
    <w:rsid w:val="00335339"/>
    <w:rsid w:val="00345F8B"/>
    <w:rsid w:val="00384714"/>
    <w:rsid w:val="003855BC"/>
    <w:rsid w:val="00393FAC"/>
    <w:rsid w:val="003C33FA"/>
    <w:rsid w:val="003C7F55"/>
    <w:rsid w:val="003F1D26"/>
    <w:rsid w:val="00415815"/>
    <w:rsid w:val="00416DF9"/>
    <w:rsid w:val="004414F2"/>
    <w:rsid w:val="00453E67"/>
    <w:rsid w:val="0045639D"/>
    <w:rsid w:val="00472428"/>
    <w:rsid w:val="004829FC"/>
    <w:rsid w:val="00491DFB"/>
    <w:rsid w:val="004C221C"/>
    <w:rsid w:val="004D1102"/>
    <w:rsid w:val="004D26FE"/>
    <w:rsid w:val="004D796E"/>
    <w:rsid w:val="004F27E4"/>
    <w:rsid w:val="004F325E"/>
    <w:rsid w:val="00541CCE"/>
    <w:rsid w:val="005429CF"/>
    <w:rsid w:val="00556050"/>
    <w:rsid w:val="0055761F"/>
    <w:rsid w:val="005751C7"/>
    <w:rsid w:val="0059127B"/>
    <w:rsid w:val="00595D68"/>
    <w:rsid w:val="005E53E1"/>
    <w:rsid w:val="00613643"/>
    <w:rsid w:val="00670013"/>
    <w:rsid w:val="00671040"/>
    <w:rsid w:val="00681E37"/>
    <w:rsid w:val="006B212E"/>
    <w:rsid w:val="006C66A7"/>
    <w:rsid w:val="006D647F"/>
    <w:rsid w:val="006E5608"/>
    <w:rsid w:val="006F63D4"/>
    <w:rsid w:val="0071778F"/>
    <w:rsid w:val="00723517"/>
    <w:rsid w:val="00725EF2"/>
    <w:rsid w:val="0073000B"/>
    <w:rsid w:val="00733372"/>
    <w:rsid w:val="00735F9F"/>
    <w:rsid w:val="00755729"/>
    <w:rsid w:val="007705BC"/>
    <w:rsid w:val="00796E10"/>
    <w:rsid w:val="007D74A8"/>
    <w:rsid w:val="007E4B6F"/>
    <w:rsid w:val="007E6594"/>
    <w:rsid w:val="007E756C"/>
    <w:rsid w:val="007F4B20"/>
    <w:rsid w:val="00806F47"/>
    <w:rsid w:val="00827EDD"/>
    <w:rsid w:val="00851BC9"/>
    <w:rsid w:val="0085698E"/>
    <w:rsid w:val="0087659C"/>
    <w:rsid w:val="008808ED"/>
    <w:rsid w:val="00891F69"/>
    <w:rsid w:val="008B4D32"/>
    <w:rsid w:val="008C638D"/>
    <w:rsid w:val="008D326A"/>
    <w:rsid w:val="008E0642"/>
    <w:rsid w:val="008E1AD4"/>
    <w:rsid w:val="008E48F2"/>
    <w:rsid w:val="008E52AC"/>
    <w:rsid w:val="008F52AC"/>
    <w:rsid w:val="009106C0"/>
    <w:rsid w:val="00940601"/>
    <w:rsid w:val="00951D43"/>
    <w:rsid w:val="00953C72"/>
    <w:rsid w:val="00960E3B"/>
    <w:rsid w:val="00970FFA"/>
    <w:rsid w:val="00972A8D"/>
    <w:rsid w:val="009A0829"/>
    <w:rsid w:val="009A38F2"/>
    <w:rsid w:val="009E340D"/>
    <w:rsid w:val="00A05538"/>
    <w:rsid w:val="00A1052C"/>
    <w:rsid w:val="00A15785"/>
    <w:rsid w:val="00A212F5"/>
    <w:rsid w:val="00A27B8A"/>
    <w:rsid w:val="00A3045D"/>
    <w:rsid w:val="00A542C3"/>
    <w:rsid w:val="00A54EAC"/>
    <w:rsid w:val="00A61BDF"/>
    <w:rsid w:val="00A65CEA"/>
    <w:rsid w:val="00A66E43"/>
    <w:rsid w:val="00AA2F9C"/>
    <w:rsid w:val="00AB39AF"/>
    <w:rsid w:val="00AF1664"/>
    <w:rsid w:val="00AF2726"/>
    <w:rsid w:val="00B057FB"/>
    <w:rsid w:val="00B141EB"/>
    <w:rsid w:val="00B169EA"/>
    <w:rsid w:val="00B251D3"/>
    <w:rsid w:val="00B31758"/>
    <w:rsid w:val="00B34D45"/>
    <w:rsid w:val="00B374B3"/>
    <w:rsid w:val="00B42B08"/>
    <w:rsid w:val="00B43361"/>
    <w:rsid w:val="00B53666"/>
    <w:rsid w:val="00B60128"/>
    <w:rsid w:val="00B77B5C"/>
    <w:rsid w:val="00B8176E"/>
    <w:rsid w:val="00B86F24"/>
    <w:rsid w:val="00B96B48"/>
    <w:rsid w:val="00B97F03"/>
    <w:rsid w:val="00BA7CF4"/>
    <w:rsid w:val="00BC6FF7"/>
    <w:rsid w:val="00BD0526"/>
    <w:rsid w:val="00BE670F"/>
    <w:rsid w:val="00C047A0"/>
    <w:rsid w:val="00C36B9E"/>
    <w:rsid w:val="00C42EBD"/>
    <w:rsid w:val="00C873B4"/>
    <w:rsid w:val="00C9024B"/>
    <w:rsid w:val="00CA7D2F"/>
    <w:rsid w:val="00CB45C9"/>
    <w:rsid w:val="00CC7AFB"/>
    <w:rsid w:val="00CD54FF"/>
    <w:rsid w:val="00CE4FE6"/>
    <w:rsid w:val="00CF3D5B"/>
    <w:rsid w:val="00D04A4A"/>
    <w:rsid w:val="00D11D03"/>
    <w:rsid w:val="00D24433"/>
    <w:rsid w:val="00D27C28"/>
    <w:rsid w:val="00D34227"/>
    <w:rsid w:val="00D369E1"/>
    <w:rsid w:val="00D57488"/>
    <w:rsid w:val="00D630D1"/>
    <w:rsid w:val="00D71564"/>
    <w:rsid w:val="00D747D2"/>
    <w:rsid w:val="00D867FF"/>
    <w:rsid w:val="00D90B57"/>
    <w:rsid w:val="00D9383B"/>
    <w:rsid w:val="00DB0FBC"/>
    <w:rsid w:val="00DF4F4F"/>
    <w:rsid w:val="00DF6360"/>
    <w:rsid w:val="00E16657"/>
    <w:rsid w:val="00E507FE"/>
    <w:rsid w:val="00E52ACE"/>
    <w:rsid w:val="00E570BC"/>
    <w:rsid w:val="00E60C84"/>
    <w:rsid w:val="00E61B1E"/>
    <w:rsid w:val="00E7046A"/>
    <w:rsid w:val="00E90E94"/>
    <w:rsid w:val="00EE0479"/>
    <w:rsid w:val="00EF13B2"/>
    <w:rsid w:val="00F04AA5"/>
    <w:rsid w:val="00F24B36"/>
    <w:rsid w:val="00F43742"/>
    <w:rsid w:val="00F473BC"/>
    <w:rsid w:val="00F730C8"/>
    <w:rsid w:val="00F811DA"/>
    <w:rsid w:val="00F876D3"/>
    <w:rsid w:val="00F96FA9"/>
    <w:rsid w:val="00FA57D8"/>
    <w:rsid w:val="00FB4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0C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D74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670F"/>
    <w:pPr>
      <w:ind w:left="720"/>
    </w:pPr>
  </w:style>
  <w:style w:type="table" w:customStyle="1" w:styleId="TableGrid1">
    <w:name w:val="Table Grid1"/>
    <w:uiPriority w:val="99"/>
    <w:rsid w:val="00AA2F9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AA2F9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541C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212F5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212F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212F5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212F5"/>
    <w:rPr>
      <w:rFonts w:cs="Times New Roman"/>
    </w:rPr>
  </w:style>
  <w:style w:type="character" w:styleId="Hyperlink">
    <w:name w:val="Hyperlink"/>
    <w:basedOn w:val="DefaultParagraphFont"/>
    <w:uiPriority w:val="99"/>
    <w:rsid w:val="00AB39A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5ADA090-F85E-4F87-B45B-038E74C691B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958</TotalTime>
  <Pages>60</Pages>
  <Words>7030</Words>
  <Characters>-32766</Characters>
  <Application>Microsoft Office Outlook</Application>
  <DocSecurity>0</DocSecurity>
  <Lines>0</Lines>
  <Paragraphs>0</Paragraphs>
  <ScaleCrop>false</ScaleCrop>
  <Company>BJM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EngSecretary</cp:lastModifiedBy>
  <cp:revision>136</cp:revision>
  <dcterms:created xsi:type="dcterms:W3CDTF">2012-12-09T13:38:00Z</dcterms:created>
  <dcterms:modified xsi:type="dcterms:W3CDTF">2013-01-26T07:28:00Z</dcterms:modified>
</cp:coreProperties>
</file>